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A11" w:rsidRPr="0049103E" w:rsidRDefault="00C35A11" w:rsidP="00C87314">
      <w:pPr>
        <w:tabs>
          <w:tab w:val="center" w:pos="4545"/>
          <w:tab w:val="left" w:pos="6240"/>
        </w:tabs>
        <w:jc w:val="center"/>
        <w:rPr>
          <w:rStyle w:val="Strong"/>
          <w:rFonts w:ascii="Times New Roman" w:hAnsi="Times New Roman"/>
          <w:sz w:val="32"/>
          <w:szCs w:val="32"/>
        </w:rPr>
      </w:pPr>
      <w:r>
        <w:rPr>
          <w:noProof/>
          <w:lang w:val="en-US" w:eastAsia="en-US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alt="bsnllogo" style="position:absolute;left:0;text-align:left;margin-left:174pt;margin-top:-7.8pt;width:101.3pt;height:44.6pt;z-index:251658240;visibility:visible">
            <v:imagedata r:id="rId4" o:title=""/>
          </v:shape>
        </w:pict>
      </w:r>
    </w:p>
    <w:p w:rsidR="00C35A11" w:rsidRPr="0049103E" w:rsidRDefault="00C35A11" w:rsidP="00C87314">
      <w:pPr>
        <w:jc w:val="center"/>
        <w:rPr>
          <w:rStyle w:val="Strong"/>
          <w:rFonts w:ascii="Times New Roman" w:hAnsi="Times New Roman"/>
          <w:sz w:val="28"/>
          <w:szCs w:val="28"/>
        </w:rPr>
      </w:pPr>
    </w:p>
    <w:p w:rsidR="00C35A11" w:rsidRPr="0049103E" w:rsidRDefault="00C35A11" w:rsidP="00C87314">
      <w:pPr>
        <w:jc w:val="center"/>
        <w:rPr>
          <w:rStyle w:val="Strong"/>
          <w:rFonts w:ascii="Times New Roman" w:hAnsi="Times New Roman"/>
          <w:sz w:val="28"/>
          <w:szCs w:val="28"/>
        </w:rPr>
      </w:pPr>
      <w:r w:rsidRPr="0049103E">
        <w:rPr>
          <w:rStyle w:val="Strong"/>
          <w:rFonts w:ascii="Times New Roman" w:hAnsi="Times New Roman"/>
          <w:sz w:val="28"/>
          <w:szCs w:val="28"/>
        </w:rPr>
        <w:t>BHARAT SANCHAR NIGAM LIMITED</w:t>
      </w:r>
    </w:p>
    <w:p w:rsidR="00C35A11" w:rsidRPr="0049103E" w:rsidRDefault="00C35A11" w:rsidP="00C87314">
      <w:pPr>
        <w:jc w:val="center"/>
        <w:rPr>
          <w:rStyle w:val="Strong"/>
          <w:rFonts w:ascii="Times New Roman" w:hAnsi="Times New Roman"/>
          <w:b w:val="0"/>
          <w:i/>
        </w:rPr>
      </w:pPr>
      <w:r w:rsidRPr="0049103E">
        <w:rPr>
          <w:rStyle w:val="Strong"/>
          <w:rFonts w:ascii="Times New Roman" w:hAnsi="Times New Roman"/>
          <w:i/>
        </w:rPr>
        <w:t>( A Govt of India Enterprise )</w:t>
      </w:r>
    </w:p>
    <w:p w:rsidR="00C35A11" w:rsidRPr="0049103E" w:rsidRDefault="00C35A11" w:rsidP="00C87314">
      <w:pPr>
        <w:rPr>
          <w:rStyle w:val="Strong"/>
          <w:rFonts w:ascii="Times New Roman" w:hAnsi="Times New Roman"/>
          <w:szCs w:val="22"/>
        </w:rPr>
      </w:pPr>
      <w:r w:rsidRPr="0049103E">
        <w:rPr>
          <w:rStyle w:val="Strong"/>
          <w:rFonts w:ascii="Times New Roman" w:hAnsi="Times New Roman"/>
          <w:szCs w:val="22"/>
        </w:rPr>
        <w:t xml:space="preserve">O/o CHIEF GENERAL MANAGER BSNL TAMIL NADU CIRCLE, CHENNAI-600 202   </w:t>
      </w:r>
    </w:p>
    <w:p w:rsidR="00C35A11" w:rsidRPr="0049103E" w:rsidRDefault="00C35A11" w:rsidP="00C87314">
      <w:pPr>
        <w:pStyle w:val="BodyText"/>
        <w:tabs>
          <w:tab w:val="left" w:pos="4500"/>
          <w:tab w:val="left" w:pos="7380"/>
        </w:tabs>
        <w:ind w:left="630"/>
        <w:rPr>
          <w:rFonts w:ascii="Times New Roman" w:hAnsi="Times New Roman"/>
        </w:rPr>
      </w:pPr>
    </w:p>
    <w:p w:rsidR="00C35A11" w:rsidRPr="0038003E" w:rsidRDefault="00C35A11" w:rsidP="00C87314">
      <w:pPr>
        <w:spacing w:line="240" w:lineRule="auto"/>
        <w:ind w:firstLine="708"/>
        <w:rPr>
          <w:rFonts w:ascii="Times New Roman" w:hAnsi="Times New Roman" w:cs="Times New Roman"/>
          <w:b/>
          <w:bCs/>
        </w:rPr>
      </w:pPr>
      <w:r w:rsidRPr="0038003E">
        <w:rPr>
          <w:rFonts w:ascii="Times New Roman" w:hAnsi="Times New Roman" w:cs="Times New Roman"/>
          <w:bCs/>
        </w:rPr>
        <w:t>From</w:t>
      </w:r>
      <w:r w:rsidRPr="0038003E">
        <w:rPr>
          <w:rFonts w:ascii="Times New Roman" w:hAnsi="Times New Roman" w:cs="Times New Roman"/>
          <w:bCs/>
        </w:rPr>
        <w:tab/>
      </w:r>
      <w:r w:rsidRPr="0038003E">
        <w:rPr>
          <w:rFonts w:ascii="Times New Roman" w:hAnsi="Times New Roman" w:cs="Times New Roman"/>
          <w:bCs/>
        </w:rPr>
        <w:tab/>
        <w:t xml:space="preserve">                                              </w:t>
      </w:r>
      <w:r>
        <w:rPr>
          <w:rFonts w:ascii="Times New Roman" w:hAnsi="Times New Roman" w:cs="Times New Roman"/>
          <w:bCs/>
        </w:rPr>
        <w:t xml:space="preserve"> </w:t>
      </w:r>
      <w:r w:rsidRPr="0038003E">
        <w:rPr>
          <w:rFonts w:ascii="Times New Roman" w:hAnsi="Times New Roman" w:cs="Times New Roman"/>
          <w:bCs/>
        </w:rPr>
        <w:t xml:space="preserve">To                        </w:t>
      </w:r>
    </w:p>
    <w:p w:rsidR="00C35A11" w:rsidRPr="00E633F8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>The Chief General Manager,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ab/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ab/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All Heads of SSAs. </w:t>
      </w:r>
    </w:p>
    <w:p w:rsidR="00C35A11" w:rsidRPr="00E633F8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>Bharat Sanchar Nigam Limited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ab/>
        <w:t xml:space="preserve">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>GM (NWP-CFA), BSNL, CNI-8.</w:t>
      </w:r>
    </w:p>
    <w:p w:rsidR="00C35A11" w:rsidRPr="00E633F8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>Tamilna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>du Circle,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  <w:t xml:space="preserve">                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GM (EB), Chennai-8.</w:t>
      </w:r>
    </w:p>
    <w:p w:rsidR="00C35A11" w:rsidRPr="00E633F8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Chennai -600 002.                 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ab/>
        <w:t xml:space="preserve">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Sr.GM (NWP – CM) Chennai-6   </w:t>
      </w:r>
    </w:p>
    <w:p w:rsidR="00C35A11" w:rsidRPr="00E633F8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  <w:t xml:space="preserve"> 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>GM  (S&amp;M –CM) CNI</w:t>
      </w:r>
    </w:p>
    <w:p w:rsidR="00C35A11" w:rsidRPr="00E633F8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  <w:t xml:space="preserve">          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>GM (S&amp;M –CFA) CNI</w:t>
      </w:r>
    </w:p>
    <w:p w:rsidR="00C35A11" w:rsidRPr="00E633F8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  <w:t xml:space="preserve">       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>GM (NWO – CM) CBT / Trichy /MA</w:t>
      </w:r>
    </w:p>
    <w:p w:rsidR="00C35A11" w:rsidRPr="00E633F8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PCE  (Civil)  Chennai </w:t>
      </w:r>
    </w:p>
    <w:p w:rsidR="00C35A11" w:rsidRPr="00E633F8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Chief Architect, Chennai.           </w:t>
      </w:r>
    </w:p>
    <w:p w:rsidR="00C35A11" w:rsidRPr="00E633F8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>CE  (Electrical),  Chennai</w:t>
      </w:r>
    </w:p>
    <w:p w:rsidR="00C35A11" w:rsidRPr="00E633F8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>REM (1) Chennai.</w:t>
      </w:r>
    </w:p>
    <w:p w:rsidR="00C35A11" w:rsidRPr="00E633F8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 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</w:t>
      </w:r>
      <w:r w:rsidRPr="00E633F8">
        <w:rPr>
          <w:rFonts w:ascii="Times New Roman" w:hAnsi="Times New Roman" w:cs="Times New Roman"/>
          <w:b w:val="0"/>
          <w:bCs/>
          <w:sz w:val="22"/>
          <w:szCs w:val="22"/>
        </w:rPr>
        <w:t xml:space="preserve"> Principal RGM TTC Chennai-27</w:t>
      </w:r>
    </w:p>
    <w:p w:rsidR="00C35A11" w:rsidRPr="00E633F8" w:rsidRDefault="00C35A11" w:rsidP="00C87314">
      <w:pPr>
        <w:pStyle w:val="NoSpacing"/>
        <w:rPr>
          <w:rFonts w:ascii="Times New Roman" w:hAnsi="Times New Roman" w:cs="Times New Roman"/>
          <w:sz w:val="22"/>
          <w:szCs w:val="22"/>
        </w:rPr>
      </w:pPr>
    </w:p>
    <w:p w:rsidR="00C35A11" w:rsidRPr="00E633F8" w:rsidRDefault="00C35A11" w:rsidP="00C87314">
      <w:pPr>
        <w:pStyle w:val="BodyText"/>
        <w:tabs>
          <w:tab w:val="left" w:pos="4500"/>
          <w:tab w:val="left" w:pos="7380"/>
        </w:tabs>
        <w:ind w:right="1557"/>
        <w:jc w:val="right"/>
        <w:rPr>
          <w:rFonts w:ascii="Times New Roman" w:hAnsi="Times New Roman"/>
          <w:bCs/>
          <w:sz w:val="22"/>
          <w:szCs w:val="22"/>
          <w:u w:val="single"/>
        </w:rPr>
      </w:pPr>
      <w:r w:rsidRPr="00E633F8">
        <w:rPr>
          <w:rFonts w:ascii="Times New Roman" w:hAnsi="Times New Roman"/>
          <w:bCs/>
          <w:sz w:val="22"/>
          <w:szCs w:val="22"/>
        </w:rPr>
        <w:t xml:space="preserve">                  </w:t>
      </w:r>
    </w:p>
    <w:p w:rsidR="00C35A11" w:rsidRPr="0049217A" w:rsidRDefault="00C35A11" w:rsidP="00C87314">
      <w:pPr>
        <w:spacing w:after="0" w:line="240" w:lineRule="auto"/>
        <w:ind w:left="720"/>
        <w:rPr>
          <w:rFonts w:ascii="Times New Roman" w:hAnsi="Times New Roman" w:cs="Times New Roman"/>
          <w:b/>
          <w:bCs/>
          <w:szCs w:val="22"/>
          <w:u w:val="single"/>
        </w:rPr>
      </w:pPr>
      <w:r w:rsidRPr="0049217A">
        <w:rPr>
          <w:rFonts w:ascii="Times New Roman" w:hAnsi="Times New Roman" w:cs="Times New Roman"/>
          <w:b/>
          <w:bCs/>
          <w:szCs w:val="22"/>
          <w:u w:val="single"/>
        </w:rPr>
        <w:t>No. SR / 1-23 / 6TH MVP / 2012 -13     date</w:t>
      </w:r>
      <w:r>
        <w:rPr>
          <w:rFonts w:ascii="Times New Roman" w:hAnsi="Times New Roman" w:cs="Times New Roman"/>
          <w:b/>
          <w:bCs/>
          <w:szCs w:val="22"/>
          <w:u w:val="single"/>
        </w:rPr>
        <w:t>d    at   Chennai -2    the    10</w:t>
      </w:r>
      <w:r w:rsidRPr="0049217A">
        <w:rPr>
          <w:rFonts w:ascii="Times New Roman" w:hAnsi="Times New Roman" w:cs="Times New Roman"/>
          <w:b/>
          <w:bCs/>
          <w:szCs w:val="22"/>
          <w:u w:val="single"/>
        </w:rPr>
        <w:t>-0</w:t>
      </w:r>
      <w:r>
        <w:rPr>
          <w:rFonts w:ascii="Times New Roman" w:hAnsi="Times New Roman" w:cs="Times New Roman"/>
          <w:b/>
          <w:bCs/>
          <w:szCs w:val="22"/>
          <w:u w:val="single"/>
        </w:rPr>
        <w:t>5</w:t>
      </w:r>
      <w:r w:rsidRPr="0049217A">
        <w:rPr>
          <w:rFonts w:ascii="Times New Roman" w:hAnsi="Times New Roman" w:cs="Times New Roman"/>
          <w:b/>
          <w:bCs/>
          <w:szCs w:val="22"/>
          <w:u w:val="single"/>
        </w:rPr>
        <w:t>-2013.</w:t>
      </w:r>
    </w:p>
    <w:p w:rsidR="00C35A11" w:rsidRPr="00E66B3C" w:rsidRDefault="00C35A11" w:rsidP="00C87314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35A11" w:rsidRPr="00E633F8" w:rsidRDefault="00C35A11" w:rsidP="00C87314">
      <w:pPr>
        <w:pStyle w:val="BodyText"/>
        <w:ind w:right="-270"/>
        <w:rPr>
          <w:rFonts w:ascii="Times New Roman" w:hAnsi="Times New Roman"/>
          <w:sz w:val="22"/>
          <w:szCs w:val="22"/>
          <w:u w:val="single"/>
        </w:rPr>
      </w:pPr>
    </w:p>
    <w:p w:rsidR="00C35A11" w:rsidRPr="00E633F8" w:rsidRDefault="00C35A11" w:rsidP="00C87314">
      <w:pPr>
        <w:pStyle w:val="BodyText"/>
        <w:ind w:right="-274"/>
        <w:jc w:val="left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 xml:space="preserve">                            Sub: Recognition of majority representative union(s) of non-executive</w:t>
      </w:r>
    </w:p>
    <w:p w:rsidR="00C35A11" w:rsidRPr="00E633F8" w:rsidRDefault="00C35A11" w:rsidP="00C87314">
      <w:pPr>
        <w:pStyle w:val="BodyText"/>
        <w:ind w:right="-274"/>
        <w:jc w:val="left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 xml:space="preserve">                                    employees in BSNL for a period of three years as per the results </w:t>
      </w:r>
    </w:p>
    <w:p w:rsidR="00C35A11" w:rsidRPr="00E633F8" w:rsidRDefault="00C35A11" w:rsidP="00C87314">
      <w:pPr>
        <w:pStyle w:val="BodyText"/>
        <w:ind w:right="-274"/>
        <w:jc w:val="left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 xml:space="preserve">                                    of 6th membership verification conducted through Secret ballot</w:t>
      </w:r>
    </w:p>
    <w:p w:rsidR="00C35A11" w:rsidRPr="00E633F8" w:rsidRDefault="00C35A11" w:rsidP="00C87314">
      <w:pPr>
        <w:pStyle w:val="BodyText"/>
        <w:ind w:right="-274"/>
        <w:jc w:val="left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 xml:space="preserve">                                    on 16.04.2013 –reg.   </w:t>
      </w:r>
      <w:r w:rsidRPr="00E633F8">
        <w:rPr>
          <w:rFonts w:ascii="Times New Roman" w:hAnsi="Times New Roman"/>
          <w:sz w:val="22"/>
          <w:szCs w:val="22"/>
        </w:rPr>
        <w:tab/>
        <w:t xml:space="preserve">                      </w:t>
      </w:r>
    </w:p>
    <w:p w:rsidR="00C35A11" w:rsidRPr="00E633F8" w:rsidRDefault="00C35A11" w:rsidP="00C87314">
      <w:pPr>
        <w:pStyle w:val="BodyText"/>
        <w:ind w:right="-274"/>
        <w:jc w:val="left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 xml:space="preserve">                        </w:t>
      </w:r>
    </w:p>
    <w:p w:rsidR="00C35A11" w:rsidRPr="00E633F8" w:rsidRDefault="00C35A11" w:rsidP="00C87314">
      <w:pPr>
        <w:pStyle w:val="BodyText"/>
        <w:ind w:right="-274"/>
        <w:jc w:val="center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 xml:space="preserve">** ** ** </w:t>
      </w:r>
    </w:p>
    <w:p w:rsidR="00C35A11" w:rsidRPr="00E633F8" w:rsidRDefault="00C35A11" w:rsidP="00C87314">
      <w:pPr>
        <w:pStyle w:val="BodyText"/>
        <w:ind w:right="-274"/>
        <w:jc w:val="center"/>
        <w:rPr>
          <w:rFonts w:ascii="Times New Roman" w:hAnsi="Times New Roman"/>
          <w:sz w:val="22"/>
          <w:szCs w:val="22"/>
        </w:rPr>
      </w:pPr>
    </w:p>
    <w:p w:rsidR="00C35A11" w:rsidRPr="00E633F8" w:rsidRDefault="00C35A11" w:rsidP="00C87314">
      <w:pPr>
        <w:pStyle w:val="BodyText"/>
        <w:spacing w:line="360" w:lineRule="auto"/>
        <w:ind w:left="630" w:right="-274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 xml:space="preserve">       </w:t>
      </w:r>
      <w:r w:rsidRPr="00E633F8">
        <w:rPr>
          <w:rFonts w:ascii="Times New Roman" w:hAnsi="Times New Roman"/>
          <w:sz w:val="22"/>
          <w:szCs w:val="22"/>
        </w:rPr>
        <w:tab/>
        <w:t xml:space="preserve">   I am directed to forward herewith a copy of letter No. BSNL/5-1/SR/2012/Vol.II (i) dated 25.05.2013 received from BSNL Corporate Office, New Delhi </w:t>
      </w:r>
      <w:r>
        <w:rPr>
          <w:rFonts w:ascii="Times New Roman" w:hAnsi="Times New Roman"/>
          <w:sz w:val="22"/>
          <w:szCs w:val="22"/>
        </w:rPr>
        <w:t xml:space="preserve">on the above subject </w:t>
      </w:r>
      <w:r w:rsidRPr="00E633F8">
        <w:rPr>
          <w:rFonts w:ascii="Times New Roman" w:hAnsi="Times New Roman"/>
          <w:sz w:val="22"/>
          <w:szCs w:val="22"/>
        </w:rPr>
        <w:t xml:space="preserve">for information, guidance and necessary action. </w:t>
      </w:r>
    </w:p>
    <w:p w:rsidR="00C35A11" w:rsidRPr="00E633F8" w:rsidRDefault="00C35A11" w:rsidP="00C87314">
      <w:pPr>
        <w:pStyle w:val="BodyText"/>
        <w:spacing w:line="276" w:lineRule="auto"/>
        <w:ind w:left="630" w:right="-274"/>
        <w:rPr>
          <w:rFonts w:ascii="Times New Roman" w:hAnsi="Times New Roman"/>
          <w:sz w:val="22"/>
          <w:szCs w:val="22"/>
        </w:rPr>
      </w:pPr>
    </w:p>
    <w:p w:rsidR="00C35A11" w:rsidRPr="00E633F8" w:rsidRDefault="00C35A11" w:rsidP="00C87314">
      <w:pPr>
        <w:pStyle w:val="BodyText"/>
        <w:spacing w:line="276" w:lineRule="auto"/>
        <w:ind w:left="630" w:right="-274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>Encl: a/a.</w:t>
      </w:r>
    </w:p>
    <w:p w:rsidR="00C35A11" w:rsidRPr="00E633F8" w:rsidRDefault="00C35A11" w:rsidP="00C87314">
      <w:pPr>
        <w:pStyle w:val="BodyText"/>
        <w:spacing w:line="276" w:lineRule="auto"/>
        <w:ind w:left="630" w:right="-274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 xml:space="preserve">    </w:t>
      </w:r>
    </w:p>
    <w:p w:rsidR="00C35A11" w:rsidRPr="00E633F8" w:rsidRDefault="00C35A11" w:rsidP="00C87314">
      <w:pPr>
        <w:pStyle w:val="BodyText"/>
        <w:spacing w:line="276" w:lineRule="auto"/>
        <w:ind w:left="630" w:right="-274"/>
        <w:rPr>
          <w:rFonts w:ascii="Times New Roman" w:hAnsi="Times New Roman"/>
          <w:sz w:val="22"/>
          <w:szCs w:val="22"/>
        </w:rPr>
      </w:pPr>
    </w:p>
    <w:p w:rsidR="00C35A11" w:rsidRPr="00E633F8" w:rsidRDefault="00C35A11" w:rsidP="00C87314">
      <w:pPr>
        <w:pStyle w:val="BodyText"/>
        <w:spacing w:line="276" w:lineRule="auto"/>
        <w:ind w:left="630" w:right="-274"/>
        <w:rPr>
          <w:rFonts w:ascii="Times New Roman" w:hAnsi="Times New Roman"/>
          <w:sz w:val="22"/>
          <w:szCs w:val="22"/>
        </w:rPr>
      </w:pPr>
    </w:p>
    <w:p w:rsidR="00C35A11" w:rsidRPr="00E633F8" w:rsidRDefault="00C35A11" w:rsidP="00C87314">
      <w:pPr>
        <w:pStyle w:val="BodyText"/>
        <w:spacing w:line="276" w:lineRule="auto"/>
        <w:ind w:left="630" w:right="-274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Sd/……..</w:t>
      </w:r>
    </w:p>
    <w:p w:rsidR="00C35A11" w:rsidRPr="009E502F" w:rsidRDefault="00C35A11" w:rsidP="00C87314">
      <w:pPr>
        <w:pStyle w:val="NoSpacing"/>
        <w:jc w:val="right"/>
        <w:rPr>
          <w:rFonts w:ascii="Times New Roman" w:hAnsi="Times New Roman" w:cs="Times New Roman"/>
          <w:sz w:val="22"/>
          <w:szCs w:val="22"/>
        </w:rPr>
      </w:pPr>
      <w:r w:rsidRPr="00E633F8">
        <w:t xml:space="preserve">         </w:t>
      </w:r>
      <w:r w:rsidRPr="001B76F7">
        <w:rPr>
          <w:rFonts w:ascii="Times New Roman" w:hAnsi="Times New Roman" w:cs="Times New Roman"/>
          <w:bCs/>
        </w:rPr>
        <w:t xml:space="preserve"> </w:t>
      </w:r>
      <w:r w:rsidRPr="009E502F">
        <w:rPr>
          <w:rFonts w:ascii="Times New Roman" w:hAnsi="Times New Roman" w:cs="Times New Roman"/>
          <w:sz w:val="22"/>
          <w:szCs w:val="22"/>
        </w:rPr>
        <w:t>Asst. General Manager (SR &amp;WLF),</w:t>
      </w:r>
    </w:p>
    <w:p w:rsidR="00C35A11" w:rsidRPr="001B76F7" w:rsidRDefault="00C35A11" w:rsidP="00C87314">
      <w:pPr>
        <w:pStyle w:val="NoSpacing"/>
        <w:jc w:val="right"/>
        <w:rPr>
          <w:rFonts w:ascii="Times New Roman" w:hAnsi="Times New Roman" w:cs="Times New Roman"/>
          <w:b w:val="0"/>
          <w:bCs/>
          <w:sz w:val="22"/>
          <w:szCs w:val="22"/>
        </w:rPr>
      </w:pPr>
      <w:r w:rsidRPr="001B76F7">
        <w:rPr>
          <w:rFonts w:ascii="Times New Roman" w:hAnsi="Times New Roman" w:cs="Times New Roman"/>
          <w:b w:val="0"/>
          <w:bCs/>
          <w:sz w:val="22"/>
          <w:szCs w:val="22"/>
        </w:rPr>
        <w:t>for Chief General Manager, BSNL,</w:t>
      </w:r>
    </w:p>
    <w:p w:rsidR="00C35A11" w:rsidRDefault="00C35A11" w:rsidP="00C87314">
      <w:pPr>
        <w:pStyle w:val="NoSpacing"/>
        <w:jc w:val="right"/>
        <w:rPr>
          <w:rFonts w:ascii="Times New Roman" w:hAnsi="Times New Roman" w:cs="Times New Roman"/>
          <w:b w:val="0"/>
          <w:bCs/>
          <w:sz w:val="22"/>
          <w:szCs w:val="22"/>
        </w:rPr>
      </w:pPr>
      <w:r w:rsidRPr="001B76F7">
        <w:rPr>
          <w:rFonts w:ascii="Times New Roman" w:hAnsi="Times New Roman" w:cs="Times New Roman"/>
          <w:b w:val="0"/>
          <w:bCs/>
          <w:sz w:val="22"/>
          <w:szCs w:val="22"/>
        </w:rPr>
        <w:t xml:space="preserve"> Tamilnadu Circle, Chennai-2.</w:t>
      </w:r>
    </w:p>
    <w:p w:rsidR="00C35A11" w:rsidRDefault="00C35A11" w:rsidP="00C87314">
      <w:pPr>
        <w:pStyle w:val="NoSpacing"/>
        <w:jc w:val="right"/>
        <w:rPr>
          <w:rFonts w:ascii="Times New Roman" w:hAnsi="Times New Roman" w:cs="Times New Roman"/>
          <w:b w:val="0"/>
          <w:bCs/>
          <w:sz w:val="22"/>
          <w:szCs w:val="22"/>
        </w:rPr>
      </w:pPr>
    </w:p>
    <w:p w:rsidR="00C35A11" w:rsidRDefault="00C35A11">
      <w:pPr>
        <w:spacing w:after="0" w:line="360" w:lineRule="auto"/>
        <w:ind w:left="-57" w:firstLine="765"/>
        <w:jc w:val="both"/>
        <w:rPr>
          <w:rFonts w:ascii="Times New Roman" w:hAnsi="Times New Roman" w:cs="Times New Roman"/>
          <w:bCs/>
          <w:szCs w:val="22"/>
          <w:lang w:eastAsia="en-US"/>
        </w:rPr>
      </w:pPr>
      <w:r>
        <w:rPr>
          <w:rFonts w:ascii="Times New Roman" w:hAnsi="Times New Roman" w:cs="Times New Roman"/>
          <w:b/>
          <w:bCs/>
          <w:szCs w:val="22"/>
        </w:rPr>
        <w:br w:type="page"/>
      </w:r>
    </w:p>
    <w:p w:rsidR="00C35A11" w:rsidRDefault="00C35A11">
      <w:pPr>
        <w:spacing w:after="0" w:line="360" w:lineRule="auto"/>
        <w:ind w:left="-57" w:firstLine="765"/>
        <w:jc w:val="both"/>
        <w:rPr>
          <w:rFonts w:ascii="Times New Roman" w:hAnsi="Times New Roman" w:cs="Times New Roman"/>
          <w:bCs/>
          <w:szCs w:val="22"/>
          <w:lang w:eastAsia="en-US"/>
        </w:rPr>
      </w:pPr>
      <w:r w:rsidRPr="0023223C">
        <w:rPr>
          <w:rFonts w:ascii="Times New Roman" w:hAnsi="Times New Roman" w:cs="Times New Roman"/>
          <w:b/>
          <w:noProof/>
          <w:szCs w:val="22"/>
          <w:lang w:val="en-US" w:eastAsia="en-US" w:bidi="ar-SA"/>
        </w:rPr>
        <w:pict>
          <v:shape id="Picture 1" o:spid="_x0000_i1025" type="#_x0000_t75" style="width:446.25pt;height:614.25pt;visibility:visible">
            <v:imagedata r:id="rId5" o:title=""/>
          </v:shape>
        </w:pict>
      </w:r>
      <w:r>
        <w:rPr>
          <w:rFonts w:ascii="Times New Roman" w:hAnsi="Times New Roman" w:cs="Times New Roman"/>
          <w:b/>
          <w:bCs/>
          <w:szCs w:val="22"/>
        </w:rPr>
        <w:br w:type="page"/>
      </w:r>
    </w:p>
    <w:p w:rsidR="00C35A11" w:rsidRPr="001B76F7" w:rsidRDefault="00C35A11" w:rsidP="00C42CC6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</w:p>
    <w:p w:rsidR="00C35A11" w:rsidRDefault="00C35A11" w:rsidP="00C87314">
      <w:pPr>
        <w:spacing w:line="240" w:lineRule="auto"/>
        <w:ind w:left="720"/>
        <w:jc w:val="right"/>
        <w:rPr>
          <w:rFonts w:ascii="Times New Roman" w:hAnsi="Times New Roman" w:cs="Times New Roman"/>
          <w:bCs/>
        </w:rPr>
      </w:pPr>
    </w:p>
    <w:p w:rsidR="00C35A11" w:rsidRPr="0049103E" w:rsidRDefault="00C35A11" w:rsidP="00C87314">
      <w:pPr>
        <w:tabs>
          <w:tab w:val="center" w:pos="4545"/>
          <w:tab w:val="left" w:pos="6240"/>
        </w:tabs>
        <w:jc w:val="center"/>
        <w:rPr>
          <w:rStyle w:val="Strong"/>
          <w:rFonts w:ascii="Times New Roman" w:hAnsi="Times New Roman"/>
          <w:sz w:val="28"/>
          <w:szCs w:val="28"/>
        </w:rPr>
      </w:pPr>
      <w:r>
        <w:rPr>
          <w:noProof/>
          <w:lang w:val="en-US" w:eastAsia="en-US" w:bidi="ar-SA"/>
        </w:rPr>
        <w:pict>
          <v:shape id="_x0000_s1027" type="#_x0000_t75" alt="bsnllogo" style="position:absolute;left:0;text-align:left;margin-left:175.05pt;margin-top:-24.6pt;width:101.6pt;height:44.4pt;z-index:251659264;visibility:visible">
            <v:imagedata r:id="rId4" o:title=""/>
          </v:shape>
        </w:pict>
      </w:r>
    </w:p>
    <w:p w:rsidR="00C35A11" w:rsidRPr="0049103E" w:rsidRDefault="00C35A11" w:rsidP="00C87314">
      <w:pPr>
        <w:jc w:val="center"/>
        <w:rPr>
          <w:rStyle w:val="Strong"/>
          <w:rFonts w:ascii="Times New Roman" w:hAnsi="Times New Roman"/>
          <w:sz w:val="28"/>
          <w:szCs w:val="28"/>
        </w:rPr>
      </w:pPr>
      <w:r w:rsidRPr="0049103E">
        <w:rPr>
          <w:rStyle w:val="Strong"/>
          <w:rFonts w:ascii="Times New Roman" w:hAnsi="Times New Roman"/>
          <w:sz w:val="28"/>
          <w:szCs w:val="28"/>
        </w:rPr>
        <w:t>BHARAT SANCHAR NIGAM LIMITED</w:t>
      </w:r>
    </w:p>
    <w:p w:rsidR="00C35A11" w:rsidRPr="0049103E" w:rsidRDefault="00C35A11" w:rsidP="00C87314">
      <w:pPr>
        <w:jc w:val="center"/>
        <w:rPr>
          <w:rStyle w:val="Strong"/>
          <w:rFonts w:ascii="Times New Roman" w:hAnsi="Times New Roman"/>
          <w:b w:val="0"/>
          <w:i/>
        </w:rPr>
      </w:pPr>
      <w:r w:rsidRPr="0049103E">
        <w:rPr>
          <w:rStyle w:val="Strong"/>
          <w:rFonts w:ascii="Times New Roman" w:hAnsi="Times New Roman"/>
          <w:i/>
        </w:rPr>
        <w:t>( A Govt of India Enterprise )</w:t>
      </w:r>
    </w:p>
    <w:p w:rsidR="00C35A11" w:rsidRPr="0049103E" w:rsidRDefault="00C35A11" w:rsidP="00C87314">
      <w:pPr>
        <w:rPr>
          <w:rStyle w:val="Strong"/>
          <w:rFonts w:ascii="Times New Roman" w:hAnsi="Times New Roman"/>
          <w:szCs w:val="22"/>
        </w:rPr>
      </w:pPr>
      <w:r w:rsidRPr="0049103E">
        <w:rPr>
          <w:rStyle w:val="Strong"/>
          <w:rFonts w:ascii="Times New Roman" w:hAnsi="Times New Roman"/>
          <w:szCs w:val="22"/>
        </w:rPr>
        <w:t xml:space="preserve">O/o CHIEF GENERAL MANAGER BSNL TAMIL NADU CIRCLE, CHENNAI-600 202   </w:t>
      </w:r>
    </w:p>
    <w:p w:rsidR="00C35A11" w:rsidRPr="0038003E" w:rsidRDefault="00C35A11" w:rsidP="00C87314">
      <w:pPr>
        <w:spacing w:line="240" w:lineRule="auto"/>
        <w:ind w:firstLine="708"/>
        <w:rPr>
          <w:rFonts w:ascii="Times New Roman" w:hAnsi="Times New Roman" w:cs="Times New Roman"/>
          <w:b/>
          <w:bCs/>
        </w:rPr>
      </w:pPr>
      <w:r w:rsidRPr="0038003E">
        <w:rPr>
          <w:rFonts w:ascii="Times New Roman" w:hAnsi="Times New Roman" w:cs="Times New Roman"/>
          <w:bCs/>
        </w:rPr>
        <w:t>From</w:t>
      </w:r>
      <w:r w:rsidRPr="0038003E">
        <w:rPr>
          <w:rFonts w:ascii="Times New Roman" w:hAnsi="Times New Roman" w:cs="Times New Roman"/>
          <w:bCs/>
        </w:rPr>
        <w:tab/>
      </w:r>
      <w:r w:rsidRPr="0038003E">
        <w:rPr>
          <w:rFonts w:ascii="Times New Roman" w:hAnsi="Times New Roman" w:cs="Times New Roman"/>
          <w:bCs/>
        </w:rPr>
        <w:tab/>
        <w:t xml:space="preserve">                                              </w:t>
      </w:r>
      <w:r>
        <w:rPr>
          <w:rFonts w:ascii="Times New Roman" w:hAnsi="Times New Roman" w:cs="Times New Roman"/>
          <w:bCs/>
        </w:rPr>
        <w:t xml:space="preserve">    </w:t>
      </w:r>
      <w:r w:rsidRPr="0038003E">
        <w:rPr>
          <w:rFonts w:ascii="Times New Roman" w:hAnsi="Times New Roman" w:cs="Times New Roman"/>
          <w:bCs/>
        </w:rPr>
        <w:t xml:space="preserve">To            </w:t>
      </w:r>
    </w:p>
    <w:p w:rsidR="00C35A11" w:rsidRPr="000C363A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>The Chief General Manager,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  <w:t xml:space="preserve">          All Heads of SSAs. </w:t>
      </w:r>
    </w:p>
    <w:p w:rsidR="00C35A11" w:rsidRPr="000C363A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>Bharat Sanchar Nigam Limited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  <w:t xml:space="preserve">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  <w:t xml:space="preserve">      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GM (NWP-CFA), BSNL, CNI-8.</w:t>
      </w:r>
    </w:p>
    <w:p w:rsidR="00C35A11" w:rsidRPr="000C363A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>Tamilnad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>u Circle,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</w:r>
      <w:r>
        <w:rPr>
          <w:rFonts w:ascii="Times New Roman" w:hAnsi="Times New Roman" w:cs="Times New Roman"/>
          <w:b w:val="0"/>
          <w:bCs/>
          <w:sz w:val="22"/>
          <w:szCs w:val="22"/>
        </w:rPr>
        <w:tab/>
        <w:t xml:space="preserve">                 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 GM (EB), Chennai-8.</w:t>
      </w:r>
    </w:p>
    <w:p w:rsidR="00C35A11" w:rsidRPr="000C363A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Chennai -600 002.                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  <w:t xml:space="preserve">      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  <w:t xml:space="preserve">          Sr.GM (NWP – CM) Chennai-6   </w:t>
      </w:r>
    </w:p>
    <w:p w:rsidR="00C35A11" w:rsidRPr="000C363A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  <w:t xml:space="preserve">          GM  (S&amp;M –CM) CNI</w:t>
      </w:r>
    </w:p>
    <w:p w:rsidR="00C35A11" w:rsidRPr="000C363A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  <w:t xml:space="preserve">          GM (S&amp;M –CFA) CNI</w:t>
      </w:r>
    </w:p>
    <w:p w:rsidR="00C35A11" w:rsidRPr="000C363A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ab/>
        <w:t xml:space="preserve">          GM (NWO – CM) CBT / Trichy /MA</w:t>
      </w:r>
    </w:p>
    <w:p w:rsidR="00C35A11" w:rsidRPr="000C363A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 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PCE  (Civil)  Chennai </w:t>
      </w:r>
    </w:p>
    <w:p w:rsidR="00C35A11" w:rsidRPr="000C363A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Chief Architect, Chennai.           </w:t>
      </w:r>
    </w:p>
    <w:p w:rsidR="00C35A11" w:rsidRPr="000C363A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CE  (Electrical),  Chennai</w:t>
      </w:r>
    </w:p>
    <w:p w:rsidR="00C35A11" w:rsidRPr="000C363A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REM (1) Chennai.</w:t>
      </w:r>
    </w:p>
    <w:p w:rsidR="00C35A11" w:rsidRPr="000C363A" w:rsidRDefault="00C35A11" w:rsidP="00C87314">
      <w:pPr>
        <w:pStyle w:val="NoSpacing"/>
        <w:rPr>
          <w:rFonts w:ascii="Times New Roman" w:hAnsi="Times New Roman" w:cs="Times New Roman"/>
          <w:b w:val="0"/>
          <w:bCs/>
          <w:sz w:val="22"/>
          <w:szCs w:val="22"/>
        </w:rPr>
      </w:pP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      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                  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  </w:t>
      </w:r>
      <w:r w:rsidRPr="000C363A">
        <w:rPr>
          <w:rFonts w:ascii="Times New Roman" w:hAnsi="Times New Roman" w:cs="Times New Roman"/>
          <w:b w:val="0"/>
          <w:bCs/>
          <w:sz w:val="22"/>
          <w:szCs w:val="22"/>
        </w:rPr>
        <w:t xml:space="preserve"> Principal RGM TTC Chennai-27</w:t>
      </w:r>
    </w:p>
    <w:p w:rsidR="00C35A11" w:rsidRPr="0038003E" w:rsidRDefault="00C35A11" w:rsidP="00C87314">
      <w:pPr>
        <w:pStyle w:val="NoSpacing"/>
        <w:rPr>
          <w:rFonts w:ascii="Times New Roman" w:hAnsi="Times New Roman" w:cs="Times New Roman"/>
          <w:b w:val="0"/>
          <w:bCs/>
          <w:szCs w:val="24"/>
        </w:rPr>
      </w:pPr>
    </w:p>
    <w:p w:rsidR="00C35A11" w:rsidRPr="0038003E" w:rsidRDefault="00C35A11" w:rsidP="00C87314">
      <w:pPr>
        <w:pStyle w:val="BodyText"/>
        <w:tabs>
          <w:tab w:val="left" w:pos="4500"/>
          <w:tab w:val="left" w:pos="7380"/>
        </w:tabs>
        <w:ind w:right="1557"/>
        <w:jc w:val="right"/>
        <w:rPr>
          <w:rFonts w:ascii="Times New Roman" w:hAnsi="Times New Roman"/>
          <w:bCs/>
          <w:szCs w:val="24"/>
          <w:u w:val="single"/>
        </w:rPr>
      </w:pPr>
      <w:r w:rsidRPr="0038003E">
        <w:rPr>
          <w:rFonts w:ascii="Times New Roman" w:hAnsi="Times New Roman"/>
          <w:bCs/>
          <w:szCs w:val="24"/>
        </w:rPr>
        <w:t xml:space="preserve">                  </w:t>
      </w:r>
    </w:p>
    <w:p w:rsidR="00C35A11" w:rsidRPr="0049217A" w:rsidRDefault="00C35A11" w:rsidP="00C87314">
      <w:pPr>
        <w:spacing w:after="0" w:line="240" w:lineRule="auto"/>
        <w:ind w:left="720"/>
        <w:rPr>
          <w:rFonts w:ascii="Times New Roman" w:hAnsi="Times New Roman" w:cs="Times New Roman"/>
          <w:b/>
          <w:bCs/>
          <w:szCs w:val="22"/>
          <w:u w:val="single"/>
        </w:rPr>
      </w:pPr>
      <w:r w:rsidRPr="0049217A">
        <w:rPr>
          <w:rFonts w:ascii="Times New Roman" w:hAnsi="Times New Roman" w:cs="Times New Roman"/>
          <w:b/>
          <w:bCs/>
          <w:szCs w:val="22"/>
          <w:u w:val="single"/>
        </w:rPr>
        <w:t xml:space="preserve">No. SR / 1-23 / 6TH MVP / 2012 -13     dated    at   Chennai -2    the    </w:t>
      </w:r>
      <w:r>
        <w:rPr>
          <w:rFonts w:ascii="Times New Roman" w:hAnsi="Times New Roman" w:cs="Times New Roman"/>
          <w:b/>
          <w:bCs/>
          <w:szCs w:val="22"/>
          <w:u w:val="single"/>
        </w:rPr>
        <w:t>1</w:t>
      </w:r>
      <w:r w:rsidRPr="0049217A">
        <w:rPr>
          <w:rFonts w:ascii="Times New Roman" w:hAnsi="Times New Roman" w:cs="Times New Roman"/>
          <w:b/>
          <w:bCs/>
          <w:szCs w:val="22"/>
          <w:u w:val="single"/>
        </w:rPr>
        <w:t>0-0</w:t>
      </w:r>
      <w:r>
        <w:rPr>
          <w:rFonts w:ascii="Times New Roman" w:hAnsi="Times New Roman" w:cs="Times New Roman"/>
          <w:b/>
          <w:bCs/>
          <w:szCs w:val="22"/>
          <w:u w:val="single"/>
        </w:rPr>
        <w:t>5</w:t>
      </w:r>
      <w:r w:rsidRPr="0049217A">
        <w:rPr>
          <w:rFonts w:ascii="Times New Roman" w:hAnsi="Times New Roman" w:cs="Times New Roman"/>
          <w:b/>
          <w:bCs/>
          <w:szCs w:val="22"/>
          <w:u w:val="single"/>
        </w:rPr>
        <w:t>-2013.</w:t>
      </w:r>
    </w:p>
    <w:p w:rsidR="00C35A11" w:rsidRPr="00E66B3C" w:rsidRDefault="00C35A11" w:rsidP="00C87314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35A11" w:rsidRPr="00E633F8" w:rsidRDefault="00C35A11" w:rsidP="00C87314">
      <w:pPr>
        <w:pStyle w:val="BodyText"/>
        <w:ind w:right="-274"/>
        <w:jc w:val="left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 xml:space="preserve">                            Sub: Grant of facilities to the recognised representative union(s) of non-</w:t>
      </w:r>
    </w:p>
    <w:p w:rsidR="00C35A11" w:rsidRPr="00E633F8" w:rsidRDefault="00C35A11" w:rsidP="00C87314">
      <w:pPr>
        <w:pStyle w:val="BodyText"/>
        <w:ind w:right="-274"/>
        <w:jc w:val="left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 xml:space="preserve">                                    executive  employees in BSNL and also the unions which secured </w:t>
      </w:r>
    </w:p>
    <w:p w:rsidR="00C35A11" w:rsidRPr="00E633F8" w:rsidRDefault="00C35A11" w:rsidP="00C87314">
      <w:pPr>
        <w:pStyle w:val="BodyText"/>
        <w:ind w:right="-274"/>
        <w:jc w:val="left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 xml:space="preserve">                                    more  than 2% of total votes as All India level – reg.</w:t>
      </w:r>
    </w:p>
    <w:p w:rsidR="00C35A11" w:rsidRPr="00E633F8" w:rsidRDefault="00C35A11" w:rsidP="00C87314">
      <w:pPr>
        <w:pStyle w:val="BodyText"/>
        <w:ind w:right="-274"/>
        <w:jc w:val="left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 xml:space="preserve">   </w:t>
      </w:r>
      <w:r w:rsidRPr="00E633F8">
        <w:rPr>
          <w:rFonts w:ascii="Times New Roman" w:hAnsi="Times New Roman"/>
          <w:sz w:val="22"/>
          <w:szCs w:val="22"/>
        </w:rPr>
        <w:tab/>
        <w:t xml:space="preserve">                      </w:t>
      </w:r>
    </w:p>
    <w:p w:rsidR="00C35A11" w:rsidRPr="00E633F8" w:rsidRDefault="00C35A11" w:rsidP="00C87314">
      <w:pPr>
        <w:pStyle w:val="BodyText"/>
        <w:ind w:right="-274"/>
        <w:jc w:val="left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 xml:space="preserve">                        </w:t>
      </w:r>
    </w:p>
    <w:p w:rsidR="00C35A11" w:rsidRPr="00E633F8" w:rsidRDefault="00C35A11" w:rsidP="00C87314">
      <w:pPr>
        <w:pStyle w:val="BodyText"/>
        <w:ind w:right="-274"/>
        <w:jc w:val="center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 xml:space="preserve">** ** ** </w:t>
      </w:r>
    </w:p>
    <w:p w:rsidR="00C35A11" w:rsidRPr="00E633F8" w:rsidRDefault="00C35A11" w:rsidP="00C87314">
      <w:pPr>
        <w:pStyle w:val="BodyText"/>
        <w:ind w:right="-274"/>
        <w:jc w:val="center"/>
        <w:rPr>
          <w:rFonts w:ascii="Times New Roman" w:hAnsi="Times New Roman"/>
          <w:sz w:val="22"/>
          <w:szCs w:val="22"/>
        </w:rPr>
      </w:pPr>
    </w:p>
    <w:p w:rsidR="00C35A11" w:rsidRPr="00E633F8" w:rsidRDefault="00C35A11" w:rsidP="00C87314">
      <w:pPr>
        <w:pStyle w:val="BodyText"/>
        <w:spacing w:line="360" w:lineRule="auto"/>
        <w:ind w:left="630" w:right="-274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 xml:space="preserve">       </w:t>
      </w:r>
      <w:r w:rsidRPr="00E633F8">
        <w:rPr>
          <w:rFonts w:ascii="Times New Roman" w:hAnsi="Times New Roman"/>
          <w:sz w:val="22"/>
          <w:szCs w:val="22"/>
        </w:rPr>
        <w:tab/>
        <w:t xml:space="preserve">   I am directed to forward herewith a copy of letter No. BSNL/5-1/SR/2012/Vol.II (ii) dated 25.05.2013 received from BSNL Corporate Office, New Delhi </w:t>
      </w:r>
      <w:r>
        <w:rPr>
          <w:rFonts w:ascii="Times New Roman" w:hAnsi="Times New Roman"/>
          <w:sz w:val="22"/>
          <w:szCs w:val="22"/>
        </w:rPr>
        <w:t xml:space="preserve">on the above subject </w:t>
      </w:r>
      <w:r w:rsidRPr="00E633F8">
        <w:rPr>
          <w:rFonts w:ascii="Times New Roman" w:hAnsi="Times New Roman"/>
          <w:sz w:val="22"/>
          <w:szCs w:val="22"/>
        </w:rPr>
        <w:t xml:space="preserve">for information, guidance and necessary action. </w:t>
      </w:r>
    </w:p>
    <w:p w:rsidR="00C35A11" w:rsidRPr="00E633F8" w:rsidRDefault="00C35A11" w:rsidP="00C87314">
      <w:pPr>
        <w:pStyle w:val="BodyText"/>
        <w:spacing w:line="276" w:lineRule="auto"/>
        <w:ind w:left="630" w:right="-274"/>
        <w:rPr>
          <w:rFonts w:ascii="Times New Roman" w:hAnsi="Times New Roman"/>
          <w:sz w:val="22"/>
          <w:szCs w:val="22"/>
        </w:rPr>
      </w:pPr>
    </w:p>
    <w:p w:rsidR="00C35A11" w:rsidRPr="00E633F8" w:rsidRDefault="00C35A11" w:rsidP="00C87314">
      <w:pPr>
        <w:pStyle w:val="BodyText"/>
        <w:spacing w:line="276" w:lineRule="auto"/>
        <w:ind w:left="630" w:right="-274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>Encl: a/a.</w:t>
      </w:r>
    </w:p>
    <w:p w:rsidR="00C35A11" w:rsidRPr="00E633F8" w:rsidRDefault="00C35A11" w:rsidP="00C87314">
      <w:pPr>
        <w:pStyle w:val="BodyText"/>
        <w:spacing w:line="276" w:lineRule="auto"/>
        <w:ind w:left="630" w:right="-274"/>
        <w:rPr>
          <w:rFonts w:ascii="Times New Roman" w:hAnsi="Times New Roman"/>
          <w:sz w:val="22"/>
          <w:szCs w:val="22"/>
        </w:rPr>
      </w:pPr>
      <w:r w:rsidRPr="00E633F8">
        <w:rPr>
          <w:rFonts w:ascii="Times New Roman" w:hAnsi="Times New Roman"/>
          <w:sz w:val="22"/>
          <w:szCs w:val="22"/>
        </w:rPr>
        <w:t xml:space="preserve">       </w:t>
      </w:r>
    </w:p>
    <w:p w:rsidR="00C35A11" w:rsidRPr="00E633F8" w:rsidRDefault="00C35A11" w:rsidP="00C87314">
      <w:pPr>
        <w:pStyle w:val="BodyText"/>
        <w:spacing w:line="276" w:lineRule="auto"/>
        <w:ind w:left="630" w:right="-274"/>
        <w:rPr>
          <w:rFonts w:ascii="Times New Roman" w:hAnsi="Times New Roman"/>
          <w:sz w:val="22"/>
          <w:szCs w:val="22"/>
        </w:rPr>
      </w:pPr>
    </w:p>
    <w:p w:rsidR="00C35A11" w:rsidRPr="00E633F8" w:rsidRDefault="00C35A11" w:rsidP="00C87314">
      <w:pPr>
        <w:pStyle w:val="BodyText"/>
        <w:spacing w:line="276" w:lineRule="auto"/>
        <w:ind w:left="630" w:right="-274"/>
        <w:rPr>
          <w:rFonts w:ascii="Times New Roman" w:hAnsi="Times New Roman"/>
          <w:sz w:val="22"/>
          <w:szCs w:val="22"/>
        </w:rPr>
      </w:pPr>
    </w:p>
    <w:p w:rsidR="00C35A11" w:rsidRPr="00E633F8" w:rsidRDefault="00C35A11" w:rsidP="00793FB2">
      <w:pPr>
        <w:pStyle w:val="BodyText"/>
        <w:spacing w:line="276" w:lineRule="auto"/>
        <w:ind w:left="630" w:right="-274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 Sd/………</w:t>
      </w:r>
    </w:p>
    <w:p w:rsidR="00C35A11" w:rsidRPr="009E502F" w:rsidRDefault="00C35A11" w:rsidP="00793FB2">
      <w:pPr>
        <w:pStyle w:val="NoSpacing"/>
        <w:jc w:val="right"/>
        <w:rPr>
          <w:rFonts w:ascii="Times New Roman" w:hAnsi="Times New Roman" w:cs="Times New Roman"/>
          <w:sz w:val="22"/>
          <w:szCs w:val="22"/>
        </w:rPr>
      </w:pPr>
      <w:r w:rsidRPr="00E633F8">
        <w:t xml:space="preserve">         </w:t>
      </w:r>
      <w:r w:rsidRPr="009E502F">
        <w:t xml:space="preserve"> </w:t>
      </w:r>
      <w:r w:rsidRPr="009E502F">
        <w:rPr>
          <w:rFonts w:ascii="Times New Roman" w:hAnsi="Times New Roman" w:cs="Times New Roman"/>
          <w:sz w:val="22"/>
          <w:szCs w:val="22"/>
        </w:rPr>
        <w:t>Asst. General Manager (SR &amp;WLF),</w:t>
      </w:r>
    </w:p>
    <w:p w:rsidR="00C35A11" w:rsidRPr="00EF0FEA" w:rsidRDefault="00C35A11" w:rsidP="00793FB2">
      <w:pPr>
        <w:pStyle w:val="NoSpacing"/>
        <w:jc w:val="right"/>
        <w:rPr>
          <w:rFonts w:ascii="Times New Roman" w:hAnsi="Times New Roman" w:cs="Times New Roman"/>
          <w:b w:val="0"/>
          <w:bCs/>
          <w:sz w:val="22"/>
          <w:szCs w:val="22"/>
        </w:rPr>
      </w:pPr>
      <w:r w:rsidRPr="00EF0FEA">
        <w:rPr>
          <w:rFonts w:ascii="Times New Roman" w:hAnsi="Times New Roman" w:cs="Times New Roman"/>
          <w:b w:val="0"/>
          <w:bCs/>
          <w:sz w:val="22"/>
          <w:szCs w:val="22"/>
        </w:rPr>
        <w:t>for Chief General Manager, BSNL,</w:t>
      </w:r>
    </w:p>
    <w:p w:rsidR="00C35A11" w:rsidRPr="00EF0FEA" w:rsidRDefault="00C35A11" w:rsidP="00793FB2">
      <w:pPr>
        <w:pStyle w:val="NoSpacing"/>
        <w:jc w:val="right"/>
        <w:rPr>
          <w:rFonts w:ascii="Times New Roman" w:hAnsi="Times New Roman" w:cs="Times New Roman"/>
          <w:b w:val="0"/>
          <w:bCs/>
          <w:sz w:val="22"/>
          <w:szCs w:val="22"/>
        </w:rPr>
      </w:pPr>
      <w:r w:rsidRPr="00EF0FEA">
        <w:rPr>
          <w:rFonts w:ascii="Times New Roman" w:hAnsi="Times New Roman" w:cs="Times New Roman"/>
          <w:b w:val="0"/>
          <w:bCs/>
          <w:sz w:val="22"/>
          <w:szCs w:val="22"/>
        </w:rPr>
        <w:t xml:space="preserve"> Tamilnadu Circle, Chennai-2.</w:t>
      </w:r>
    </w:p>
    <w:p w:rsidR="00C35A11" w:rsidRDefault="00C35A11">
      <w:pPr>
        <w:spacing w:after="0" w:line="360" w:lineRule="auto"/>
        <w:ind w:left="-57" w:firstLine="765"/>
        <w:jc w:val="both"/>
      </w:pPr>
      <w:r>
        <w:br w:type="page"/>
      </w:r>
    </w:p>
    <w:p w:rsidR="00C35A11" w:rsidRDefault="00C35A11" w:rsidP="00C42CC6">
      <w:r w:rsidRPr="0023223C">
        <w:rPr>
          <w:noProof/>
          <w:lang w:val="en-US" w:eastAsia="en-US" w:bidi="ar-SA"/>
        </w:rPr>
        <w:pict>
          <v:shape id="Picture 2" o:spid="_x0000_i1026" type="#_x0000_t75" style="width:447pt;height:614.25pt;visibility:visible">
            <v:imagedata r:id="rId6" o:title=""/>
          </v:shape>
        </w:pict>
      </w:r>
      <w:r w:rsidRPr="0023223C">
        <w:rPr>
          <w:noProof/>
          <w:lang w:val="en-US" w:eastAsia="en-US" w:bidi="ar-SA"/>
        </w:rPr>
        <w:pict>
          <v:shape id="Picture 3" o:spid="_x0000_i1027" type="#_x0000_t75" style="width:447pt;height:614.25pt;visibility:visible">
            <v:imagedata r:id="rId7" o:title=""/>
          </v:shape>
        </w:pict>
      </w:r>
    </w:p>
    <w:sectPr w:rsidR="00C35A11" w:rsidSect="004B2E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7314"/>
    <w:rsid w:val="000009F8"/>
    <w:rsid w:val="00000B4E"/>
    <w:rsid w:val="000038BD"/>
    <w:rsid w:val="0000436D"/>
    <w:rsid w:val="000047BD"/>
    <w:rsid w:val="000072B0"/>
    <w:rsid w:val="00007509"/>
    <w:rsid w:val="00007A7D"/>
    <w:rsid w:val="00010E28"/>
    <w:rsid w:val="000111E8"/>
    <w:rsid w:val="00011806"/>
    <w:rsid w:val="00011EF7"/>
    <w:rsid w:val="00012081"/>
    <w:rsid w:val="000123D2"/>
    <w:rsid w:val="000134F3"/>
    <w:rsid w:val="0001449D"/>
    <w:rsid w:val="00014FE0"/>
    <w:rsid w:val="00015176"/>
    <w:rsid w:val="0001556C"/>
    <w:rsid w:val="00016766"/>
    <w:rsid w:val="00017638"/>
    <w:rsid w:val="00017B85"/>
    <w:rsid w:val="00017E91"/>
    <w:rsid w:val="00021768"/>
    <w:rsid w:val="0002252D"/>
    <w:rsid w:val="00022628"/>
    <w:rsid w:val="00024259"/>
    <w:rsid w:val="00024B88"/>
    <w:rsid w:val="00024EEB"/>
    <w:rsid w:val="000262FD"/>
    <w:rsid w:val="00026892"/>
    <w:rsid w:val="000303D6"/>
    <w:rsid w:val="000318F1"/>
    <w:rsid w:val="000319CC"/>
    <w:rsid w:val="00031AC5"/>
    <w:rsid w:val="0003264F"/>
    <w:rsid w:val="0003333E"/>
    <w:rsid w:val="00033909"/>
    <w:rsid w:val="00033983"/>
    <w:rsid w:val="00034880"/>
    <w:rsid w:val="000355FC"/>
    <w:rsid w:val="00035A23"/>
    <w:rsid w:val="00036D7D"/>
    <w:rsid w:val="00036F35"/>
    <w:rsid w:val="00037E22"/>
    <w:rsid w:val="000415E2"/>
    <w:rsid w:val="00042630"/>
    <w:rsid w:val="00043F5D"/>
    <w:rsid w:val="0004413F"/>
    <w:rsid w:val="00044634"/>
    <w:rsid w:val="000450FA"/>
    <w:rsid w:val="00045353"/>
    <w:rsid w:val="00045E12"/>
    <w:rsid w:val="00045FC0"/>
    <w:rsid w:val="00046A12"/>
    <w:rsid w:val="00046FBE"/>
    <w:rsid w:val="00047C2A"/>
    <w:rsid w:val="00047D34"/>
    <w:rsid w:val="00051511"/>
    <w:rsid w:val="0005183C"/>
    <w:rsid w:val="00051CC5"/>
    <w:rsid w:val="000520C2"/>
    <w:rsid w:val="00053426"/>
    <w:rsid w:val="00054D7B"/>
    <w:rsid w:val="00055592"/>
    <w:rsid w:val="00055740"/>
    <w:rsid w:val="00056B55"/>
    <w:rsid w:val="00057C5B"/>
    <w:rsid w:val="00060B18"/>
    <w:rsid w:val="00062356"/>
    <w:rsid w:val="000628B5"/>
    <w:rsid w:val="00062BE4"/>
    <w:rsid w:val="0006384E"/>
    <w:rsid w:val="00064FD7"/>
    <w:rsid w:val="000660BD"/>
    <w:rsid w:val="00066175"/>
    <w:rsid w:val="000661A7"/>
    <w:rsid w:val="000671B7"/>
    <w:rsid w:val="000701D9"/>
    <w:rsid w:val="000708C5"/>
    <w:rsid w:val="00070A5F"/>
    <w:rsid w:val="000711E8"/>
    <w:rsid w:val="00071882"/>
    <w:rsid w:val="00071A98"/>
    <w:rsid w:val="000723C1"/>
    <w:rsid w:val="00073155"/>
    <w:rsid w:val="000738A7"/>
    <w:rsid w:val="0007532C"/>
    <w:rsid w:val="00075335"/>
    <w:rsid w:val="00077277"/>
    <w:rsid w:val="00077690"/>
    <w:rsid w:val="0008029B"/>
    <w:rsid w:val="000827F6"/>
    <w:rsid w:val="00082B8D"/>
    <w:rsid w:val="00082F06"/>
    <w:rsid w:val="0008495E"/>
    <w:rsid w:val="00084E36"/>
    <w:rsid w:val="00085AAD"/>
    <w:rsid w:val="0008624C"/>
    <w:rsid w:val="0008781F"/>
    <w:rsid w:val="000878FB"/>
    <w:rsid w:val="0009077F"/>
    <w:rsid w:val="00093438"/>
    <w:rsid w:val="0009354E"/>
    <w:rsid w:val="000939EE"/>
    <w:rsid w:val="00094639"/>
    <w:rsid w:val="0009505E"/>
    <w:rsid w:val="000964CE"/>
    <w:rsid w:val="00096758"/>
    <w:rsid w:val="00097506"/>
    <w:rsid w:val="00097FA5"/>
    <w:rsid w:val="000A2B47"/>
    <w:rsid w:val="000A3A0F"/>
    <w:rsid w:val="000A560B"/>
    <w:rsid w:val="000A63F7"/>
    <w:rsid w:val="000A65B4"/>
    <w:rsid w:val="000A6B69"/>
    <w:rsid w:val="000A6E5D"/>
    <w:rsid w:val="000A7C5A"/>
    <w:rsid w:val="000B2B98"/>
    <w:rsid w:val="000B3FA1"/>
    <w:rsid w:val="000B49FF"/>
    <w:rsid w:val="000B52CB"/>
    <w:rsid w:val="000B5711"/>
    <w:rsid w:val="000B6E36"/>
    <w:rsid w:val="000B7FE5"/>
    <w:rsid w:val="000C01AD"/>
    <w:rsid w:val="000C0C49"/>
    <w:rsid w:val="000C23A0"/>
    <w:rsid w:val="000C2581"/>
    <w:rsid w:val="000C2A15"/>
    <w:rsid w:val="000C3011"/>
    <w:rsid w:val="000C363A"/>
    <w:rsid w:val="000C3C52"/>
    <w:rsid w:val="000C5887"/>
    <w:rsid w:val="000C5A87"/>
    <w:rsid w:val="000C736A"/>
    <w:rsid w:val="000C7852"/>
    <w:rsid w:val="000D01B2"/>
    <w:rsid w:val="000D0868"/>
    <w:rsid w:val="000D08FB"/>
    <w:rsid w:val="000D0D49"/>
    <w:rsid w:val="000D0E1D"/>
    <w:rsid w:val="000D17E8"/>
    <w:rsid w:val="000D1896"/>
    <w:rsid w:val="000D1B1D"/>
    <w:rsid w:val="000D277B"/>
    <w:rsid w:val="000D3451"/>
    <w:rsid w:val="000D3461"/>
    <w:rsid w:val="000D386C"/>
    <w:rsid w:val="000D4404"/>
    <w:rsid w:val="000D58E9"/>
    <w:rsid w:val="000D593B"/>
    <w:rsid w:val="000D59CE"/>
    <w:rsid w:val="000D6244"/>
    <w:rsid w:val="000D693A"/>
    <w:rsid w:val="000D6FAC"/>
    <w:rsid w:val="000D7218"/>
    <w:rsid w:val="000D7DBD"/>
    <w:rsid w:val="000E0D36"/>
    <w:rsid w:val="000E103F"/>
    <w:rsid w:val="000E1365"/>
    <w:rsid w:val="000E20BF"/>
    <w:rsid w:val="000E5F28"/>
    <w:rsid w:val="000E5FE4"/>
    <w:rsid w:val="000E694D"/>
    <w:rsid w:val="000E6A80"/>
    <w:rsid w:val="000E7853"/>
    <w:rsid w:val="000F015F"/>
    <w:rsid w:val="000F102B"/>
    <w:rsid w:val="000F187D"/>
    <w:rsid w:val="000F199E"/>
    <w:rsid w:val="000F19E8"/>
    <w:rsid w:val="000F1C5B"/>
    <w:rsid w:val="000F2D29"/>
    <w:rsid w:val="000F32FD"/>
    <w:rsid w:val="000F48D7"/>
    <w:rsid w:val="000F52F7"/>
    <w:rsid w:val="000F607D"/>
    <w:rsid w:val="000F6BF5"/>
    <w:rsid w:val="000F7003"/>
    <w:rsid w:val="000F73CE"/>
    <w:rsid w:val="000F77AD"/>
    <w:rsid w:val="001001DB"/>
    <w:rsid w:val="0010065D"/>
    <w:rsid w:val="001008E7"/>
    <w:rsid w:val="0010291C"/>
    <w:rsid w:val="00103E4F"/>
    <w:rsid w:val="0010433F"/>
    <w:rsid w:val="00104AF5"/>
    <w:rsid w:val="00105868"/>
    <w:rsid w:val="00105FA6"/>
    <w:rsid w:val="001069D7"/>
    <w:rsid w:val="00110684"/>
    <w:rsid w:val="00110DCE"/>
    <w:rsid w:val="00111745"/>
    <w:rsid w:val="00111783"/>
    <w:rsid w:val="00113195"/>
    <w:rsid w:val="0011451D"/>
    <w:rsid w:val="00114918"/>
    <w:rsid w:val="001149EE"/>
    <w:rsid w:val="001152D2"/>
    <w:rsid w:val="00115FEC"/>
    <w:rsid w:val="0011778C"/>
    <w:rsid w:val="001207EF"/>
    <w:rsid w:val="001208F7"/>
    <w:rsid w:val="001217FA"/>
    <w:rsid w:val="00122806"/>
    <w:rsid w:val="00122CE7"/>
    <w:rsid w:val="001248B0"/>
    <w:rsid w:val="00125C1A"/>
    <w:rsid w:val="00126514"/>
    <w:rsid w:val="0012758C"/>
    <w:rsid w:val="001275A6"/>
    <w:rsid w:val="0012779C"/>
    <w:rsid w:val="00127D3B"/>
    <w:rsid w:val="00127E1C"/>
    <w:rsid w:val="001303CD"/>
    <w:rsid w:val="001315ED"/>
    <w:rsid w:val="00131B45"/>
    <w:rsid w:val="00132153"/>
    <w:rsid w:val="001335E2"/>
    <w:rsid w:val="001339B3"/>
    <w:rsid w:val="001346C7"/>
    <w:rsid w:val="00134B05"/>
    <w:rsid w:val="00134FFD"/>
    <w:rsid w:val="001351A5"/>
    <w:rsid w:val="00135ADF"/>
    <w:rsid w:val="00136661"/>
    <w:rsid w:val="001367F2"/>
    <w:rsid w:val="00136B5A"/>
    <w:rsid w:val="00136BC5"/>
    <w:rsid w:val="00136C66"/>
    <w:rsid w:val="00140221"/>
    <w:rsid w:val="0014028F"/>
    <w:rsid w:val="00140A53"/>
    <w:rsid w:val="001417D2"/>
    <w:rsid w:val="00141ABC"/>
    <w:rsid w:val="00141FA5"/>
    <w:rsid w:val="00143A01"/>
    <w:rsid w:val="00143A21"/>
    <w:rsid w:val="001447C2"/>
    <w:rsid w:val="00144E6B"/>
    <w:rsid w:val="001459F1"/>
    <w:rsid w:val="00145FA9"/>
    <w:rsid w:val="001475B1"/>
    <w:rsid w:val="001478A1"/>
    <w:rsid w:val="00150C6B"/>
    <w:rsid w:val="001524B0"/>
    <w:rsid w:val="00152618"/>
    <w:rsid w:val="0015301E"/>
    <w:rsid w:val="0015505A"/>
    <w:rsid w:val="00155074"/>
    <w:rsid w:val="00156282"/>
    <w:rsid w:val="001563DC"/>
    <w:rsid w:val="00156792"/>
    <w:rsid w:val="001574BF"/>
    <w:rsid w:val="00157B08"/>
    <w:rsid w:val="00160570"/>
    <w:rsid w:val="0016067E"/>
    <w:rsid w:val="00160693"/>
    <w:rsid w:val="00161046"/>
    <w:rsid w:val="001625B4"/>
    <w:rsid w:val="00162670"/>
    <w:rsid w:val="00164DFE"/>
    <w:rsid w:val="001652F6"/>
    <w:rsid w:val="001654C0"/>
    <w:rsid w:val="00165FE3"/>
    <w:rsid w:val="00166311"/>
    <w:rsid w:val="00166B82"/>
    <w:rsid w:val="00170A47"/>
    <w:rsid w:val="00170BD2"/>
    <w:rsid w:val="00170D48"/>
    <w:rsid w:val="001720FD"/>
    <w:rsid w:val="00172B35"/>
    <w:rsid w:val="0017428F"/>
    <w:rsid w:val="00174B76"/>
    <w:rsid w:val="00174F0B"/>
    <w:rsid w:val="00176A92"/>
    <w:rsid w:val="00177155"/>
    <w:rsid w:val="001772EA"/>
    <w:rsid w:val="001776DF"/>
    <w:rsid w:val="00177F86"/>
    <w:rsid w:val="00180D8B"/>
    <w:rsid w:val="00181560"/>
    <w:rsid w:val="00181C8A"/>
    <w:rsid w:val="00182214"/>
    <w:rsid w:val="00182936"/>
    <w:rsid w:val="00182E27"/>
    <w:rsid w:val="001831E8"/>
    <w:rsid w:val="00184D1B"/>
    <w:rsid w:val="00185D9B"/>
    <w:rsid w:val="00186800"/>
    <w:rsid w:val="00190A54"/>
    <w:rsid w:val="00190E06"/>
    <w:rsid w:val="001914B3"/>
    <w:rsid w:val="00192939"/>
    <w:rsid w:val="001931B4"/>
    <w:rsid w:val="0019366B"/>
    <w:rsid w:val="001936AA"/>
    <w:rsid w:val="00193FBB"/>
    <w:rsid w:val="0019422C"/>
    <w:rsid w:val="001945C1"/>
    <w:rsid w:val="00195FEB"/>
    <w:rsid w:val="00196EB2"/>
    <w:rsid w:val="0019755E"/>
    <w:rsid w:val="00197567"/>
    <w:rsid w:val="0019769C"/>
    <w:rsid w:val="00197D70"/>
    <w:rsid w:val="00197E5D"/>
    <w:rsid w:val="001A0CFD"/>
    <w:rsid w:val="001A19E7"/>
    <w:rsid w:val="001A1BE9"/>
    <w:rsid w:val="001A2108"/>
    <w:rsid w:val="001A274A"/>
    <w:rsid w:val="001A2C91"/>
    <w:rsid w:val="001A2D3E"/>
    <w:rsid w:val="001A2E57"/>
    <w:rsid w:val="001A3D7D"/>
    <w:rsid w:val="001A429A"/>
    <w:rsid w:val="001A452E"/>
    <w:rsid w:val="001A5086"/>
    <w:rsid w:val="001A566C"/>
    <w:rsid w:val="001A5A64"/>
    <w:rsid w:val="001A635A"/>
    <w:rsid w:val="001A6920"/>
    <w:rsid w:val="001A70C7"/>
    <w:rsid w:val="001B01A7"/>
    <w:rsid w:val="001B0D6C"/>
    <w:rsid w:val="001B1F43"/>
    <w:rsid w:val="001B2183"/>
    <w:rsid w:val="001B264E"/>
    <w:rsid w:val="001B2807"/>
    <w:rsid w:val="001B2B80"/>
    <w:rsid w:val="001B4463"/>
    <w:rsid w:val="001B539E"/>
    <w:rsid w:val="001B5443"/>
    <w:rsid w:val="001B5465"/>
    <w:rsid w:val="001B569C"/>
    <w:rsid w:val="001B682E"/>
    <w:rsid w:val="001B6FEE"/>
    <w:rsid w:val="001B76F7"/>
    <w:rsid w:val="001B7D0B"/>
    <w:rsid w:val="001C1331"/>
    <w:rsid w:val="001C2E4D"/>
    <w:rsid w:val="001C48DD"/>
    <w:rsid w:val="001C5C58"/>
    <w:rsid w:val="001C5F03"/>
    <w:rsid w:val="001C6318"/>
    <w:rsid w:val="001C65D1"/>
    <w:rsid w:val="001C6C21"/>
    <w:rsid w:val="001C71A4"/>
    <w:rsid w:val="001C7470"/>
    <w:rsid w:val="001D09F3"/>
    <w:rsid w:val="001D1000"/>
    <w:rsid w:val="001D2A4D"/>
    <w:rsid w:val="001D2B32"/>
    <w:rsid w:val="001D324B"/>
    <w:rsid w:val="001D3E80"/>
    <w:rsid w:val="001D45A4"/>
    <w:rsid w:val="001D569C"/>
    <w:rsid w:val="001D5798"/>
    <w:rsid w:val="001D6611"/>
    <w:rsid w:val="001D69A4"/>
    <w:rsid w:val="001D7DD8"/>
    <w:rsid w:val="001E3FFB"/>
    <w:rsid w:val="001E4675"/>
    <w:rsid w:val="001E5EC3"/>
    <w:rsid w:val="001E63FE"/>
    <w:rsid w:val="001E67A9"/>
    <w:rsid w:val="001E7491"/>
    <w:rsid w:val="001E763F"/>
    <w:rsid w:val="001E7B4F"/>
    <w:rsid w:val="001E7D1D"/>
    <w:rsid w:val="001F0358"/>
    <w:rsid w:val="001F159F"/>
    <w:rsid w:val="001F48CD"/>
    <w:rsid w:val="001F5BB3"/>
    <w:rsid w:val="001F78ED"/>
    <w:rsid w:val="001F7D99"/>
    <w:rsid w:val="00200BF9"/>
    <w:rsid w:val="00201128"/>
    <w:rsid w:val="00201EAB"/>
    <w:rsid w:val="00202394"/>
    <w:rsid w:val="002027AD"/>
    <w:rsid w:val="00202847"/>
    <w:rsid w:val="00202A9E"/>
    <w:rsid w:val="00204B4F"/>
    <w:rsid w:val="00206B45"/>
    <w:rsid w:val="00206FA5"/>
    <w:rsid w:val="00210025"/>
    <w:rsid w:val="002104FB"/>
    <w:rsid w:val="00210695"/>
    <w:rsid w:val="002126D2"/>
    <w:rsid w:val="00213B27"/>
    <w:rsid w:val="0021401C"/>
    <w:rsid w:val="00214DE9"/>
    <w:rsid w:val="0021639F"/>
    <w:rsid w:val="0021683F"/>
    <w:rsid w:val="00216DF6"/>
    <w:rsid w:val="00217A78"/>
    <w:rsid w:val="00217D51"/>
    <w:rsid w:val="00221163"/>
    <w:rsid w:val="0022137C"/>
    <w:rsid w:val="00222754"/>
    <w:rsid w:val="002227F0"/>
    <w:rsid w:val="00224BDD"/>
    <w:rsid w:val="00224DC2"/>
    <w:rsid w:val="00224EA9"/>
    <w:rsid w:val="002259DA"/>
    <w:rsid w:val="00226169"/>
    <w:rsid w:val="00226F99"/>
    <w:rsid w:val="0022753A"/>
    <w:rsid w:val="00227EE1"/>
    <w:rsid w:val="00231052"/>
    <w:rsid w:val="00231358"/>
    <w:rsid w:val="00231656"/>
    <w:rsid w:val="002320C9"/>
    <w:rsid w:val="0023223C"/>
    <w:rsid w:val="00232C96"/>
    <w:rsid w:val="00233929"/>
    <w:rsid w:val="00233C5E"/>
    <w:rsid w:val="00233E05"/>
    <w:rsid w:val="00233F8A"/>
    <w:rsid w:val="00233FAF"/>
    <w:rsid w:val="0023492C"/>
    <w:rsid w:val="00234B71"/>
    <w:rsid w:val="00235A3B"/>
    <w:rsid w:val="00235BB6"/>
    <w:rsid w:val="00235EEE"/>
    <w:rsid w:val="002406F0"/>
    <w:rsid w:val="00241CB7"/>
    <w:rsid w:val="00241ED1"/>
    <w:rsid w:val="00242155"/>
    <w:rsid w:val="00242447"/>
    <w:rsid w:val="00242ABC"/>
    <w:rsid w:val="0024475F"/>
    <w:rsid w:val="00245386"/>
    <w:rsid w:val="002457F9"/>
    <w:rsid w:val="00245FAF"/>
    <w:rsid w:val="002461C1"/>
    <w:rsid w:val="00246CAC"/>
    <w:rsid w:val="00247B21"/>
    <w:rsid w:val="00250DAA"/>
    <w:rsid w:val="002510F5"/>
    <w:rsid w:val="0025195B"/>
    <w:rsid w:val="00252CEC"/>
    <w:rsid w:val="002543A3"/>
    <w:rsid w:val="00254508"/>
    <w:rsid w:val="0025654B"/>
    <w:rsid w:val="002569FA"/>
    <w:rsid w:val="002571BB"/>
    <w:rsid w:val="00260961"/>
    <w:rsid w:val="00260A81"/>
    <w:rsid w:val="00262065"/>
    <w:rsid w:val="00262261"/>
    <w:rsid w:val="002639B1"/>
    <w:rsid w:val="00264587"/>
    <w:rsid w:val="0026568F"/>
    <w:rsid w:val="00266B1D"/>
    <w:rsid w:val="00266F79"/>
    <w:rsid w:val="00270F71"/>
    <w:rsid w:val="002711E7"/>
    <w:rsid w:val="002713CA"/>
    <w:rsid w:val="00271D31"/>
    <w:rsid w:val="00272143"/>
    <w:rsid w:val="00272F86"/>
    <w:rsid w:val="00274132"/>
    <w:rsid w:val="00276483"/>
    <w:rsid w:val="00277039"/>
    <w:rsid w:val="00277D43"/>
    <w:rsid w:val="00280499"/>
    <w:rsid w:val="002806AD"/>
    <w:rsid w:val="002809B4"/>
    <w:rsid w:val="00280A41"/>
    <w:rsid w:val="00280D99"/>
    <w:rsid w:val="002839EA"/>
    <w:rsid w:val="00283BB8"/>
    <w:rsid w:val="00283FC4"/>
    <w:rsid w:val="0028453E"/>
    <w:rsid w:val="00285303"/>
    <w:rsid w:val="00286C35"/>
    <w:rsid w:val="00286F96"/>
    <w:rsid w:val="00287697"/>
    <w:rsid w:val="002876BB"/>
    <w:rsid w:val="00287E4B"/>
    <w:rsid w:val="002901FE"/>
    <w:rsid w:val="00290B92"/>
    <w:rsid w:val="0029100C"/>
    <w:rsid w:val="00292691"/>
    <w:rsid w:val="00292A0B"/>
    <w:rsid w:val="002932EF"/>
    <w:rsid w:val="00294636"/>
    <w:rsid w:val="00295FA6"/>
    <w:rsid w:val="00296CB3"/>
    <w:rsid w:val="002974B1"/>
    <w:rsid w:val="0029782B"/>
    <w:rsid w:val="002A2249"/>
    <w:rsid w:val="002A2BDB"/>
    <w:rsid w:val="002A33C5"/>
    <w:rsid w:val="002A38BF"/>
    <w:rsid w:val="002A3938"/>
    <w:rsid w:val="002A561E"/>
    <w:rsid w:val="002A5834"/>
    <w:rsid w:val="002A6993"/>
    <w:rsid w:val="002A7F28"/>
    <w:rsid w:val="002B0208"/>
    <w:rsid w:val="002B0497"/>
    <w:rsid w:val="002B0685"/>
    <w:rsid w:val="002B0EFA"/>
    <w:rsid w:val="002B1A9A"/>
    <w:rsid w:val="002B2412"/>
    <w:rsid w:val="002B257A"/>
    <w:rsid w:val="002B34FF"/>
    <w:rsid w:val="002B3BE7"/>
    <w:rsid w:val="002B4286"/>
    <w:rsid w:val="002B4A39"/>
    <w:rsid w:val="002B4C15"/>
    <w:rsid w:val="002B58F1"/>
    <w:rsid w:val="002B64DE"/>
    <w:rsid w:val="002B6720"/>
    <w:rsid w:val="002B68C3"/>
    <w:rsid w:val="002C0358"/>
    <w:rsid w:val="002C0374"/>
    <w:rsid w:val="002C0761"/>
    <w:rsid w:val="002C1082"/>
    <w:rsid w:val="002C1801"/>
    <w:rsid w:val="002C1CAD"/>
    <w:rsid w:val="002C20A6"/>
    <w:rsid w:val="002C228D"/>
    <w:rsid w:val="002C4A6B"/>
    <w:rsid w:val="002C5F36"/>
    <w:rsid w:val="002C6003"/>
    <w:rsid w:val="002D0548"/>
    <w:rsid w:val="002D0B83"/>
    <w:rsid w:val="002D0DC1"/>
    <w:rsid w:val="002D1B84"/>
    <w:rsid w:val="002D1CA6"/>
    <w:rsid w:val="002D2153"/>
    <w:rsid w:val="002D2CD8"/>
    <w:rsid w:val="002D5E27"/>
    <w:rsid w:val="002D6A5F"/>
    <w:rsid w:val="002E07A8"/>
    <w:rsid w:val="002E13A9"/>
    <w:rsid w:val="002E168F"/>
    <w:rsid w:val="002E1DC4"/>
    <w:rsid w:val="002E313B"/>
    <w:rsid w:val="002E39B5"/>
    <w:rsid w:val="002E3A27"/>
    <w:rsid w:val="002E439A"/>
    <w:rsid w:val="002E444A"/>
    <w:rsid w:val="002E456B"/>
    <w:rsid w:val="002E5D54"/>
    <w:rsid w:val="002E6ECC"/>
    <w:rsid w:val="002E77E7"/>
    <w:rsid w:val="002F0084"/>
    <w:rsid w:val="002F0176"/>
    <w:rsid w:val="002F120A"/>
    <w:rsid w:val="002F1339"/>
    <w:rsid w:val="002F15FB"/>
    <w:rsid w:val="002F16D6"/>
    <w:rsid w:val="002F1C3F"/>
    <w:rsid w:val="002F1D9D"/>
    <w:rsid w:val="002F2C5A"/>
    <w:rsid w:val="002F3962"/>
    <w:rsid w:val="002F44B6"/>
    <w:rsid w:val="002F4711"/>
    <w:rsid w:val="002F51A4"/>
    <w:rsid w:val="002F620E"/>
    <w:rsid w:val="002F6379"/>
    <w:rsid w:val="002F6819"/>
    <w:rsid w:val="002F70BA"/>
    <w:rsid w:val="00300325"/>
    <w:rsid w:val="00300438"/>
    <w:rsid w:val="0030115A"/>
    <w:rsid w:val="00301471"/>
    <w:rsid w:val="0030182C"/>
    <w:rsid w:val="0030319C"/>
    <w:rsid w:val="003039AD"/>
    <w:rsid w:val="00303A0A"/>
    <w:rsid w:val="00304E80"/>
    <w:rsid w:val="003051F9"/>
    <w:rsid w:val="00305B20"/>
    <w:rsid w:val="00305E85"/>
    <w:rsid w:val="003073D8"/>
    <w:rsid w:val="00307414"/>
    <w:rsid w:val="0030794A"/>
    <w:rsid w:val="00307BD1"/>
    <w:rsid w:val="00311088"/>
    <w:rsid w:val="00311926"/>
    <w:rsid w:val="00311B11"/>
    <w:rsid w:val="003128EF"/>
    <w:rsid w:val="00313C21"/>
    <w:rsid w:val="0031423F"/>
    <w:rsid w:val="0031469C"/>
    <w:rsid w:val="00316AB3"/>
    <w:rsid w:val="0031739E"/>
    <w:rsid w:val="00317C2A"/>
    <w:rsid w:val="003204C3"/>
    <w:rsid w:val="00320CC9"/>
    <w:rsid w:val="0032140F"/>
    <w:rsid w:val="00321E63"/>
    <w:rsid w:val="00321E98"/>
    <w:rsid w:val="003220AA"/>
    <w:rsid w:val="003220D8"/>
    <w:rsid w:val="003223F4"/>
    <w:rsid w:val="00323894"/>
    <w:rsid w:val="00323AEE"/>
    <w:rsid w:val="0032466C"/>
    <w:rsid w:val="0032585E"/>
    <w:rsid w:val="00325AC8"/>
    <w:rsid w:val="00325E15"/>
    <w:rsid w:val="00326372"/>
    <w:rsid w:val="00327CAA"/>
    <w:rsid w:val="00327F80"/>
    <w:rsid w:val="0033015E"/>
    <w:rsid w:val="003317A4"/>
    <w:rsid w:val="00332144"/>
    <w:rsid w:val="00332492"/>
    <w:rsid w:val="00332BDE"/>
    <w:rsid w:val="00333547"/>
    <w:rsid w:val="00333844"/>
    <w:rsid w:val="00333930"/>
    <w:rsid w:val="0033404F"/>
    <w:rsid w:val="003344C9"/>
    <w:rsid w:val="00334F9F"/>
    <w:rsid w:val="00335134"/>
    <w:rsid w:val="00335DF5"/>
    <w:rsid w:val="003363AB"/>
    <w:rsid w:val="00336E99"/>
    <w:rsid w:val="00337481"/>
    <w:rsid w:val="0033774D"/>
    <w:rsid w:val="00337A66"/>
    <w:rsid w:val="00337AFA"/>
    <w:rsid w:val="00340740"/>
    <w:rsid w:val="003411C9"/>
    <w:rsid w:val="00341477"/>
    <w:rsid w:val="00341DAC"/>
    <w:rsid w:val="003426DF"/>
    <w:rsid w:val="0034301B"/>
    <w:rsid w:val="0034361B"/>
    <w:rsid w:val="00343B9E"/>
    <w:rsid w:val="00344CCF"/>
    <w:rsid w:val="003452A8"/>
    <w:rsid w:val="00345CB3"/>
    <w:rsid w:val="00345D7F"/>
    <w:rsid w:val="003462E6"/>
    <w:rsid w:val="0034630C"/>
    <w:rsid w:val="00346754"/>
    <w:rsid w:val="00346BEB"/>
    <w:rsid w:val="0034759D"/>
    <w:rsid w:val="00347E1A"/>
    <w:rsid w:val="00350578"/>
    <w:rsid w:val="00350A55"/>
    <w:rsid w:val="00350C3F"/>
    <w:rsid w:val="003516AB"/>
    <w:rsid w:val="00351BD2"/>
    <w:rsid w:val="00352588"/>
    <w:rsid w:val="0035284B"/>
    <w:rsid w:val="00352D58"/>
    <w:rsid w:val="00353561"/>
    <w:rsid w:val="0035449C"/>
    <w:rsid w:val="00354730"/>
    <w:rsid w:val="00355B4C"/>
    <w:rsid w:val="00355BC6"/>
    <w:rsid w:val="00355C4A"/>
    <w:rsid w:val="003566DB"/>
    <w:rsid w:val="003570BE"/>
    <w:rsid w:val="003579A7"/>
    <w:rsid w:val="00357FC0"/>
    <w:rsid w:val="003606EC"/>
    <w:rsid w:val="00360A11"/>
    <w:rsid w:val="00361987"/>
    <w:rsid w:val="00362D0B"/>
    <w:rsid w:val="00362EC2"/>
    <w:rsid w:val="0036322A"/>
    <w:rsid w:val="0036411C"/>
    <w:rsid w:val="0036431C"/>
    <w:rsid w:val="00364714"/>
    <w:rsid w:val="00364779"/>
    <w:rsid w:val="00364BC6"/>
    <w:rsid w:val="00365F7D"/>
    <w:rsid w:val="00366400"/>
    <w:rsid w:val="00366596"/>
    <w:rsid w:val="00366B1F"/>
    <w:rsid w:val="0036762A"/>
    <w:rsid w:val="003676CA"/>
    <w:rsid w:val="00367945"/>
    <w:rsid w:val="00367F9A"/>
    <w:rsid w:val="0037062B"/>
    <w:rsid w:val="00371204"/>
    <w:rsid w:val="00371592"/>
    <w:rsid w:val="0037182C"/>
    <w:rsid w:val="00371ABA"/>
    <w:rsid w:val="00371CB6"/>
    <w:rsid w:val="0037204C"/>
    <w:rsid w:val="00373201"/>
    <w:rsid w:val="00373EBD"/>
    <w:rsid w:val="00374237"/>
    <w:rsid w:val="003748F4"/>
    <w:rsid w:val="00375A1C"/>
    <w:rsid w:val="00377BDC"/>
    <w:rsid w:val="0038003E"/>
    <w:rsid w:val="00380B7E"/>
    <w:rsid w:val="003814EE"/>
    <w:rsid w:val="00382070"/>
    <w:rsid w:val="00382517"/>
    <w:rsid w:val="00382FE1"/>
    <w:rsid w:val="0038301C"/>
    <w:rsid w:val="0038325D"/>
    <w:rsid w:val="00385347"/>
    <w:rsid w:val="00385699"/>
    <w:rsid w:val="00385B95"/>
    <w:rsid w:val="00386B93"/>
    <w:rsid w:val="00391935"/>
    <w:rsid w:val="003922C0"/>
    <w:rsid w:val="0039303F"/>
    <w:rsid w:val="0039584F"/>
    <w:rsid w:val="00395DEB"/>
    <w:rsid w:val="0039765F"/>
    <w:rsid w:val="00397678"/>
    <w:rsid w:val="00397F34"/>
    <w:rsid w:val="003A0089"/>
    <w:rsid w:val="003A0583"/>
    <w:rsid w:val="003A0A60"/>
    <w:rsid w:val="003A0A7D"/>
    <w:rsid w:val="003A11FA"/>
    <w:rsid w:val="003A165E"/>
    <w:rsid w:val="003A1B90"/>
    <w:rsid w:val="003A282E"/>
    <w:rsid w:val="003A2B5B"/>
    <w:rsid w:val="003A2C93"/>
    <w:rsid w:val="003A3300"/>
    <w:rsid w:val="003A3A2B"/>
    <w:rsid w:val="003A4503"/>
    <w:rsid w:val="003A5A8B"/>
    <w:rsid w:val="003A6372"/>
    <w:rsid w:val="003A6D0D"/>
    <w:rsid w:val="003B140B"/>
    <w:rsid w:val="003B1531"/>
    <w:rsid w:val="003B185E"/>
    <w:rsid w:val="003B243F"/>
    <w:rsid w:val="003B2C3F"/>
    <w:rsid w:val="003B3DA1"/>
    <w:rsid w:val="003B588D"/>
    <w:rsid w:val="003B7B1F"/>
    <w:rsid w:val="003B7EED"/>
    <w:rsid w:val="003B7F8A"/>
    <w:rsid w:val="003C0068"/>
    <w:rsid w:val="003C0719"/>
    <w:rsid w:val="003C0799"/>
    <w:rsid w:val="003C07D1"/>
    <w:rsid w:val="003C575D"/>
    <w:rsid w:val="003C70A3"/>
    <w:rsid w:val="003C780D"/>
    <w:rsid w:val="003C7D64"/>
    <w:rsid w:val="003D0C5C"/>
    <w:rsid w:val="003D104F"/>
    <w:rsid w:val="003D12A8"/>
    <w:rsid w:val="003D1845"/>
    <w:rsid w:val="003D1AEA"/>
    <w:rsid w:val="003D27FF"/>
    <w:rsid w:val="003D2B4E"/>
    <w:rsid w:val="003D4B5F"/>
    <w:rsid w:val="003D6365"/>
    <w:rsid w:val="003D6E61"/>
    <w:rsid w:val="003D79F7"/>
    <w:rsid w:val="003E20E3"/>
    <w:rsid w:val="003E312E"/>
    <w:rsid w:val="003E474A"/>
    <w:rsid w:val="003E56FD"/>
    <w:rsid w:val="003E5AD6"/>
    <w:rsid w:val="003E6F7A"/>
    <w:rsid w:val="003E745F"/>
    <w:rsid w:val="003E7800"/>
    <w:rsid w:val="003F0857"/>
    <w:rsid w:val="003F12A6"/>
    <w:rsid w:val="003F2183"/>
    <w:rsid w:val="003F235B"/>
    <w:rsid w:val="003F3E8E"/>
    <w:rsid w:val="003F4B5B"/>
    <w:rsid w:val="003F4DB9"/>
    <w:rsid w:val="003F519A"/>
    <w:rsid w:val="003F61BB"/>
    <w:rsid w:val="003F7200"/>
    <w:rsid w:val="004003A3"/>
    <w:rsid w:val="004007B3"/>
    <w:rsid w:val="00400C17"/>
    <w:rsid w:val="00403796"/>
    <w:rsid w:val="00403B58"/>
    <w:rsid w:val="00404B89"/>
    <w:rsid w:val="00404FFA"/>
    <w:rsid w:val="00405283"/>
    <w:rsid w:val="004056D4"/>
    <w:rsid w:val="00405CC3"/>
    <w:rsid w:val="004061A2"/>
    <w:rsid w:val="00406DE7"/>
    <w:rsid w:val="00407116"/>
    <w:rsid w:val="004075B8"/>
    <w:rsid w:val="004078E3"/>
    <w:rsid w:val="00407E0A"/>
    <w:rsid w:val="0041035B"/>
    <w:rsid w:val="00410548"/>
    <w:rsid w:val="0041060C"/>
    <w:rsid w:val="00410B4B"/>
    <w:rsid w:val="00410D65"/>
    <w:rsid w:val="0041332B"/>
    <w:rsid w:val="004135C6"/>
    <w:rsid w:val="00414F6E"/>
    <w:rsid w:val="004158AF"/>
    <w:rsid w:val="00417A54"/>
    <w:rsid w:val="0042029A"/>
    <w:rsid w:val="00420467"/>
    <w:rsid w:val="00420608"/>
    <w:rsid w:val="004209EA"/>
    <w:rsid w:val="00421267"/>
    <w:rsid w:val="00421A38"/>
    <w:rsid w:val="00422332"/>
    <w:rsid w:val="00422ED2"/>
    <w:rsid w:val="00423616"/>
    <w:rsid w:val="004239B2"/>
    <w:rsid w:val="004241D4"/>
    <w:rsid w:val="00424F21"/>
    <w:rsid w:val="00425031"/>
    <w:rsid w:val="0042558C"/>
    <w:rsid w:val="00425623"/>
    <w:rsid w:val="00425C06"/>
    <w:rsid w:val="004274A2"/>
    <w:rsid w:val="004302E0"/>
    <w:rsid w:val="00430669"/>
    <w:rsid w:val="0043136B"/>
    <w:rsid w:val="004313DC"/>
    <w:rsid w:val="00431916"/>
    <w:rsid w:val="004323C4"/>
    <w:rsid w:val="0043253D"/>
    <w:rsid w:val="004327FA"/>
    <w:rsid w:val="004350C3"/>
    <w:rsid w:val="00436B6D"/>
    <w:rsid w:val="00437D4F"/>
    <w:rsid w:val="00437ED6"/>
    <w:rsid w:val="00440831"/>
    <w:rsid w:val="00440BAA"/>
    <w:rsid w:val="00440D38"/>
    <w:rsid w:val="0044149C"/>
    <w:rsid w:val="00441F7D"/>
    <w:rsid w:val="0044222B"/>
    <w:rsid w:val="004432BE"/>
    <w:rsid w:val="00444726"/>
    <w:rsid w:val="00445A07"/>
    <w:rsid w:val="00446117"/>
    <w:rsid w:val="00446217"/>
    <w:rsid w:val="004464C2"/>
    <w:rsid w:val="004473B3"/>
    <w:rsid w:val="00450129"/>
    <w:rsid w:val="00451E22"/>
    <w:rsid w:val="004525C8"/>
    <w:rsid w:val="004528E0"/>
    <w:rsid w:val="004528EB"/>
    <w:rsid w:val="004531B8"/>
    <w:rsid w:val="0045357A"/>
    <w:rsid w:val="004541C3"/>
    <w:rsid w:val="00454931"/>
    <w:rsid w:val="00454EC3"/>
    <w:rsid w:val="004551D4"/>
    <w:rsid w:val="0045744C"/>
    <w:rsid w:val="004610D3"/>
    <w:rsid w:val="004617B4"/>
    <w:rsid w:val="00461E91"/>
    <w:rsid w:val="0046234A"/>
    <w:rsid w:val="00462984"/>
    <w:rsid w:val="00462CDC"/>
    <w:rsid w:val="00462DEB"/>
    <w:rsid w:val="00463F1A"/>
    <w:rsid w:val="004642D2"/>
    <w:rsid w:val="004645F8"/>
    <w:rsid w:val="0046519B"/>
    <w:rsid w:val="004662DA"/>
    <w:rsid w:val="00466ECD"/>
    <w:rsid w:val="004702C1"/>
    <w:rsid w:val="00470758"/>
    <w:rsid w:val="00470B3F"/>
    <w:rsid w:val="00470F6E"/>
    <w:rsid w:val="00471244"/>
    <w:rsid w:val="00471F23"/>
    <w:rsid w:val="00472635"/>
    <w:rsid w:val="004726EB"/>
    <w:rsid w:val="00474BA2"/>
    <w:rsid w:val="004765DF"/>
    <w:rsid w:val="00476A98"/>
    <w:rsid w:val="00476D2D"/>
    <w:rsid w:val="00476D98"/>
    <w:rsid w:val="0047740C"/>
    <w:rsid w:val="00477A61"/>
    <w:rsid w:val="00480933"/>
    <w:rsid w:val="00480E37"/>
    <w:rsid w:val="00482279"/>
    <w:rsid w:val="00482B2D"/>
    <w:rsid w:val="00483937"/>
    <w:rsid w:val="00483AC5"/>
    <w:rsid w:val="004840BF"/>
    <w:rsid w:val="00485614"/>
    <w:rsid w:val="004858AD"/>
    <w:rsid w:val="00485E57"/>
    <w:rsid w:val="00485F42"/>
    <w:rsid w:val="004868F3"/>
    <w:rsid w:val="00487814"/>
    <w:rsid w:val="00487D1E"/>
    <w:rsid w:val="00490450"/>
    <w:rsid w:val="00490FB4"/>
    <w:rsid w:val="0049103E"/>
    <w:rsid w:val="00491114"/>
    <w:rsid w:val="00491A9F"/>
    <w:rsid w:val="0049217A"/>
    <w:rsid w:val="00492AB3"/>
    <w:rsid w:val="004940C4"/>
    <w:rsid w:val="004943A5"/>
    <w:rsid w:val="004949B5"/>
    <w:rsid w:val="00494DB9"/>
    <w:rsid w:val="00496133"/>
    <w:rsid w:val="00496463"/>
    <w:rsid w:val="00496A48"/>
    <w:rsid w:val="004971D1"/>
    <w:rsid w:val="0049753D"/>
    <w:rsid w:val="00497EC1"/>
    <w:rsid w:val="004A0C14"/>
    <w:rsid w:val="004A0D62"/>
    <w:rsid w:val="004A15B0"/>
    <w:rsid w:val="004A1F9F"/>
    <w:rsid w:val="004A2A81"/>
    <w:rsid w:val="004A2C07"/>
    <w:rsid w:val="004A4282"/>
    <w:rsid w:val="004A4515"/>
    <w:rsid w:val="004A557A"/>
    <w:rsid w:val="004A6361"/>
    <w:rsid w:val="004A677E"/>
    <w:rsid w:val="004A7B37"/>
    <w:rsid w:val="004B02FE"/>
    <w:rsid w:val="004B046A"/>
    <w:rsid w:val="004B15C3"/>
    <w:rsid w:val="004B2EE9"/>
    <w:rsid w:val="004B3170"/>
    <w:rsid w:val="004B35EC"/>
    <w:rsid w:val="004B3EFC"/>
    <w:rsid w:val="004B3F4C"/>
    <w:rsid w:val="004B40A9"/>
    <w:rsid w:val="004B5032"/>
    <w:rsid w:val="004B5A4E"/>
    <w:rsid w:val="004B5B63"/>
    <w:rsid w:val="004B63D3"/>
    <w:rsid w:val="004B64FB"/>
    <w:rsid w:val="004C066E"/>
    <w:rsid w:val="004C0AA8"/>
    <w:rsid w:val="004C0AF7"/>
    <w:rsid w:val="004C0D6B"/>
    <w:rsid w:val="004C151B"/>
    <w:rsid w:val="004C1537"/>
    <w:rsid w:val="004C3A65"/>
    <w:rsid w:val="004C3EEC"/>
    <w:rsid w:val="004C46A2"/>
    <w:rsid w:val="004C655F"/>
    <w:rsid w:val="004C6991"/>
    <w:rsid w:val="004C6DD3"/>
    <w:rsid w:val="004C7A1D"/>
    <w:rsid w:val="004C7A35"/>
    <w:rsid w:val="004D040D"/>
    <w:rsid w:val="004D0764"/>
    <w:rsid w:val="004D0C00"/>
    <w:rsid w:val="004D24E7"/>
    <w:rsid w:val="004D2649"/>
    <w:rsid w:val="004D3AE5"/>
    <w:rsid w:val="004D4AA1"/>
    <w:rsid w:val="004D4AE2"/>
    <w:rsid w:val="004D4BEE"/>
    <w:rsid w:val="004D521C"/>
    <w:rsid w:val="004D59D4"/>
    <w:rsid w:val="004D6BA8"/>
    <w:rsid w:val="004E0EE1"/>
    <w:rsid w:val="004E0F71"/>
    <w:rsid w:val="004E10E3"/>
    <w:rsid w:val="004E142F"/>
    <w:rsid w:val="004E3905"/>
    <w:rsid w:val="004E41E6"/>
    <w:rsid w:val="004E4F20"/>
    <w:rsid w:val="004E541F"/>
    <w:rsid w:val="004E560B"/>
    <w:rsid w:val="004E5D79"/>
    <w:rsid w:val="004E5DD8"/>
    <w:rsid w:val="004E6325"/>
    <w:rsid w:val="004E636E"/>
    <w:rsid w:val="004E6826"/>
    <w:rsid w:val="004E7C82"/>
    <w:rsid w:val="004F1FA5"/>
    <w:rsid w:val="004F248B"/>
    <w:rsid w:val="004F2C2E"/>
    <w:rsid w:val="004F3B31"/>
    <w:rsid w:val="004F4E62"/>
    <w:rsid w:val="004F53BB"/>
    <w:rsid w:val="004F5AA2"/>
    <w:rsid w:val="004F5C48"/>
    <w:rsid w:val="004F6BBA"/>
    <w:rsid w:val="004F6F46"/>
    <w:rsid w:val="004F7495"/>
    <w:rsid w:val="0050018A"/>
    <w:rsid w:val="00500D85"/>
    <w:rsid w:val="00500F7F"/>
    <w:rsid w:val="005011F9"/>
    <w:rsid w:val="0050237E"/>
    <w:rsid w:val="005029E7"/>
    <w:rsid w:val="00504DED"/>
    <w:rsid w:val="00504EE3"/>
    <w:rsid w:val="00505BB2"/>
    <w:rsid w:val="00506B9A"/>
    <w:rsid w:val="0050794E"/>
    <w:rsid w:val="00507BBE"/>
    <w:rsid w:val="00507EFD"/>
    <w:rsid w:val="00511C0A"/>
    <w:rsid w:val="00511D15"/>
    <w:rsid w:val="005128BF"/>
    <w:rsid w:val="00512DBC"/>
    <w:rsid w:val="00514E1D"/>
    <w:rsid w:val="0051539E"/>
    <w:rsid w:val="00515747"/>
    <w:rsid w:val="00517684"/>
    <w:rsid w:val="00517846"/>
    <w:rsid w:val="00520E38"/>
    <w:rsid w:val="00520E99"/>
    <w:rsid w:val="0052220F"/>
    <w:rsid w:val="00522488"/>
    <w:rsid w:val="0052273F"/>
    <w:rsid w:val="00522E21"/>
    <w:rsid w:val="00523661"/>
    <w:rsid w:val="005237A9"/>
    <w:rsid w:val="0052423A"/>
    <w:rsid w:val="00524A05"/>
    <w:rsid w:val="00525002"/>
    <w:rsid w:val="005262AA"/>
    <w:rsid w:val="00526F97"/>
    <w:rsid w:val="00527D86"/>
    <w:rsid w:val="00527E3F"/>
    <w:rsid w:val="00530E45"/>
    <w:rsid w:val="00531785"/>
    <w:rsid w:val="00531886"/>
    <w:rsid w:val="00532019"/>
    <w:rsid w:val="005330B0"/>
    <w:rsid w:val="0053317A"/>
    <w:rsid w:val="0053354D"/>
    <w:rsid w:val="0053411D"/>
    <w:rsid w:val="00534612"/>
    <w:rsid w:val="00534BC2"/>
    <w:rsid w:val="005361C2"/>
    <w:rsid w:val="00536FC7"/>
    <w:rsid w:val="00537686"/>
    <w:rsid w:val="00537A8C"/>
    <w:rsid w:val="00537DB1"/>
    <w:rsid w:val="00541A63"/>
    <w:rsid w:val="00541ACD"/>
    <w:rsid w:val="00543320"/>
    <w:rsid w:val="005439DE"/>
    <w:rsid w:val="0054413B"/>
    <w:rsid w:val="005479F0"/>
    <w:rsid w:val="00551192"/>
    <w:rsid w:val="005527FC"/>
    <w:rsid w:val="005528C8"/>
    <w:rsid w:val="00553374"/>
    <w:rsid w:val="00553725"/>
    <w:rsid w:val="00553C4C"/>
    <w:rsid w:val="00553EEC"/>
    <w:rsid w:val="00554D17"/>
    <w:rsid w:val="00554D57"/>
    <w:rsid w:val="00555176"/>
    <w:rsid w:val="00555230"/>
    <w:rsid w:val="00555486"/>
    <w:rsid w:val="00560B9F"/>
    <w:rsid w:val="0056180D"/>
    <w:rsid w:val="00561DA8"/>
    <w:rsid w:val="00563901"/>
    <w:rsid w:val="0056416F"/>
    <w:rsid w:val="00564176"/>
    <w:rsid w:val="0056564F"/>
    <w:rsid w:val="005657D2"/>
    <w:rsid w:val="0056626D"/>
    <w:rsid w:val="005662D0"/>
    <w:rsid w:val="0056665A"/>
    <w:rsid w:val="005668EC"/>
    <w:rsid w:val="00566BC3"/>
    <w:rsid w:val="00566DD5"/>
    <w:rsid w:val="00566E9C"/>
    <w:rsid w:val="00567306"/>
    <w:rsid w:val="00567E10"/>
    <w:rsid w:val="00567FDF"/>
    <w:rsid w:val="005710CD"/>
    <w:rsid w:val="00572DAB"/>
    <w:rsid w:val="0057380B"/>
    <w:rsid w:val="00573E33"/>
    <w:rsid w:val="005742B8"/>
    <w:rsid w:val="00574326"/>
    <w:rsid w:val="005745E7"/>
    <w:rsid w:val="00574688"/>
    <w:rsid w:val="00574785"/>
    <w:rsid w:val="00575F1C"/>
    <w:rsid w:val="00576106"/>
    <w:rsid w:val="00576D28"/>
    <w:rsid w:val="00577572"/>
    <w:rsid w:val="00580591"/>
    <w:rsid w:val="005813C7"/>
    <w:rsid w:val="00582156"/>
    <w:rsid w:val="0058228E"/>
    <w:rsid w:val="005840CB"/>
    <w:rsid w:val="00584729"/>
    <w:rsid w:val="00584A06"/>
    <w:rsid w:val="00584F2C"/>
    <w:rsid w:val="005850E0"/>
    <w:rsid w:val="00586B40"/>
    <w:rsid w:val="00587B6D"/>
    <w:rsid w:val="00587E3A"/>
    <w:rsid w:val="00590223"/>
    <w:rsid w:val="0059035F"/>
    <w:rsid w:val="00590BCC"/>
    <w:rsid w:val="005924DA"/>
    <w:rsid w:val="00592C71"/>
    <w:rsid w:val="00593106"/>
    <w:rsid w:val="00593607"/>
    <w:rsid w:val="00593650"/>
    <w:rsid w:val="00594F70"/>
    <w:rsid w:val="00595509"/>
    <w:rsid w:val="00595ABE"/>
    <w:rsid w:val="00595CB4"/>
    <w:rsid w:val="00596808"/>
    <w:rsid w:val="00596D2A"/>
    <w:rsid w:val="005978E6"/>
    <w:rsid w:val="005A0E0B"/>
    <w:rsid w:val="005A2F12"/>
    <w:rsid w:val="005A3140"/>
    <w:rsid w:val="005A4538"/>
    <w:rsid w:val="005A482F"/>
    <w:rsid w:val="005A4AD2"/>
    <w:rsid w:val="005A61E2"/>
    <w:rsid w:val="005A7014"/>
    <w:rsid w:val="005A7681"/>
    <w:rsid w:val="005B08D8"/>
    <w:rsid w:val="005B0AAE"/>
    <w:rsid w:val="005B1214"/>
    <w:rsid w:val="005B24A4"/>
    <w:rsid w:val="005B2B4E"/>
    <w:rsid w:val="005B3D28"/>
    <w:rsid w:val="005B460C"/>
    <w:rsid w:val="005B53B7"/>
    <w:rsid w:val="005B583A"/>
    <w:rsid w:val="005B58B0"/>
    <w:rsid w:val="005B5B68"/>
    <w:rsid w:val="005B60B6"/>
    <w:rsid w:val="005B7A5D"/>
    <w:rsid w:val="005B7E12"/>
    <w:rsid w:val="005B7F2D"/>
    <w:rsid w:val="005C0839"/>
    <w:rsid w:val="005C0BC2"/>
    <w:rsid w:val="005C1476"/>
    <w:rsid w:val="005C22FE"/>
    <w:rsid w:val="005C3927"/>
    <w:rsid w:val="005C3955"/>
    <w:rsid w:val="005C3BE4"/>
    <w:rsid w:val="005C4A6D"/>
    <w:rsid w:val="005C55C9"/>
    <w:rsid w:val="005C5920"/>
    <w:rsid w:val="005C70A6"/>
    <w:rsid w:val="005C76B0"/>
    <w:rsid w:val="005C77DE"/>
    <w:rsid w:val="005C7ECD"/>
    <w:rsid w:val="005D001E"/>
    <w:rsid w:val="005D028B"/>
    <w:rsid w:val="005D0D97"/>
    <w:rsid w:val="005D0FE7"/>
    <w:rsid w:val="005D199C"/>
    <w:rsid w:val="005D1A01"/>
    <w:rsid w:val="005D2593"/>
    <w:rsid w:val="005D2620"/>
    <w:rsid w:val="005D2F30"/>
    <w:rsid w:val="005D42CD"/>
    <w:rsid w:val="005D48D1"/>
    <w:rsid w:val="005D4D2E"/>
    <w:rsid w:val="005D541D"/>
    <w:rsid w:val="005D5536"/>
    <w:rsid w:val="005D5694"/>
    <w:rsid w:val="005D720B"/>
    <w:rsid w:val="005D7876"/>
    <w:rsid w:val="005D7CDC"/>
    <w:rsid w:val="005D7F82"/>
    <w:rsid w:val="005E0734"/>
    <w:rsid w:val="005E0CAF"/>
    <w:rsid w:val="005E1782"/>
    <w:rsid w:val="005E2348"/>
    <w:rsid w:val="005E2DCF"/>
    <w:rsid w:val="005E39A6"/>
    <w:rsid w:val="005E3D86"/>
    <w:rsid w:val="005E4577"/>
    <w:rsid w:val="005E74DC"/>
    <w:rsid w:val="005E7B81"/>
    <w:rsid w:val="005E7C13"/>
    <w:rsid w:val="005F04A8"/>
    <w:rsid w:val="005F1128"/>
    <w:rsid w:val="005F1A32"/>
    <w:rsid w:val="005F1B2D"/>
    <w:rsid w:val="005F1B73"/>
    <w:rsid w:val="005F2D8A"/>
    <w:rsid w:val="005F3193"/>
    <w:rsid w:val="005F33A9"/>
    <w:rsid w:val="005F451A"/>
    <w:rsid w:val="005F526B"/>
    <w:rsid w:val="005F578A"/>
    <w:rsid w:val="005F5BA6"/>
    <w:rsid w:val="005F651E"/>
    <w:rsid w:val="005F6687"/>
    <w:rsid w:val="005F669A"/>
    <w:rsid w:val="005F7C02"/>
    <w:rsid w:val="005F7E8D"/>
    <w:rsid w:val="005F7E8F"/>
    <w:rsid w:val="0060008D"/>
    <w:rsid w:val="00600374"/>
    <w:rsid w:val="00600B4A"/>
    <w:rsid w:val="00601501"/>
    <w:rsid w:val="00601AFD"/>
    <w:rsid w:val="00601E9C"/>
    <w:rsid w:val="0060237D"/>
    <w:rsid w:val="00602615"/>
    <w:rsid w:val="006026C5"/>
    <w:rsid w:val="00604F6F"/>
    <w:rsid w:val="006057E6"/>
    <w:rsid w:val="00605A73"/>
    <w:rsid w:val="00605B70"/>
    <w:rsid w:val="006070EF"/>
    <w:rsid w:val="00607ADA"/>
    <w:rsid w:val="006126C5"/>
    <w:rsid w:val="00613080"/>
    <w:rsid w:val="0061383B"/>
    <w:rsid w:val="00617217"/>
    <w:rsid w:val="00617593"/>
    <w:rsid w:val="00617844"/>
    <w:rsid w:val="006178DC"/>
    <w:rsid w:val="00617B63"/>
    <w:rsid w:val="00620659"/>
    <w:rsid w:val="00620666"/>
    <w:rsid w:val="00620B31"/>
    <w:rsid w:val="00620FA2"/>
    <w:rsid w:val="006218F2"/>
    <w:rsid w:val="00621D95"/>
    <w:rsid w:val="006229B1"/>
    <w:rsid w:val="00623E8A"/>
    <w:rsid w:val="00624082"/>
    <w:rsid w:val="006246CF"/>
    <w:rsid w:val="00624E5B"/>
    <w:rsid w:val="00625BFD"/>
    <w:rsid w:val="00626158"/>
    <w:rsid w:val="006262F8"/>
    <w:rsid w:val="006269AC"/>
    <w:rsid w:val="00626C5F"/>
    <w:rsid w:val="00626E79"/>
    <w:rsid w:val="00627EDD"/>
    <w:rsid w:val="006331CB"/>
    <w:rsid w:val="00634607"/>
    <w:rsid w:val="0063481B"/>
    <w:rsid w:val="0063521E"/>
    <w:rsid w:val="00635AE2"/>
    <w:rsid w:val="006371DA"/>
    <w:rsid w:val="00637960"/>
    <w:rsid w:val="00640D3D"/>
    <w:rsid w:val="006419EC"/>
    <w:rsid w:val="0064320B"/>
    <w:rsid w:val="00643418"/>
    <w:rsid w:val="0064349B"/>
    <w:rsid w:val="00646771"/>
    <w:rsid w:val="00646DB9"/>
    <w:rsid w:val="006471DB"/>
    <w:rsid w:val="00647484"/>
    <w:rsid w:val="006475A0"/>
    <w:rsid w:val="00652F42"/>
    <w:rsid w:val="00653311"/>
    <w:rsid w:val="00653C45"/>
    <w:rsid w:val="0065432A"/>
    <w:rsid w:val="0065476F"/>
    <w:rsid w:val="00655831"/>
    <w:rsid w:val="00655A12"/>
    <w:rsid w:val="00655ED1"/>
    <w:rsid w:val="00656050"/>
    <w:rsid w:val="006577D4"/>
    <w:rsid w:val="0066009B"/>
    <w:rsid w:val="00660E69"/>
    <w:rsid w:val="006611B4"/>
    <w:rsid w:val="0066164C"/>
    <w:rsid w:val="006616C9"/>
    <w:rsid w:val="00661EB7"/>
    <w:rsid w:val="0066288E"/>
    <w:rsid w:val="00663148"/>
    <w:rsid w:val="006631FF"/>
    <w:rsid w:val="00664729"/>
    <w:rsid w:val="006649C0"/>
    <w:rsid w:val="00666130"/>
    <w:rsid w:val="006668D2"/>
    <w:rsid w:val="0066712B"/>
    <w:rsid w:val="00667619"/>
    <w:rsid w:val="0066766B"/>
    <w:rsid w:val="00667AE4"/>
    <w:rsid w:val="00667E8B"/>
    <w:rsid w:val="00670B24"/>
    <w:rsid w:val="006715BE"/>
    <w:rsid w:val="006720EF"/>
    <w:rsid w:val="006726E4"/>
    <w:rsid w:val="0067294D"/>
    <w:rsid w:val="00672D75"/>
    <w:rsid w:val="006743A4"/>
    <w:rsid w:val="006744C7"/>
    <w:rsid w:val="00676BAC"/>
    <w:rsid w:val="00676D76"/>
    <w:rsid w:val="006770E0"/>
    <w:rsid w:val="00677B7D"/>
    <w:rsid w:val="006802F4"/>
    <w:rsid w:val="006809B9"/>
    <w:rsid w:val="00681E2E"/>
    <w:rsid w:val="006822B8"/>
    <w:rsid w:val="006822CE"/>
    <w:rsid w:val="006832BF"/>
    <w:rsid w:val="006840E7"/>
    <w:rsid w:val="00684400"/>
    <w:rsid w:val="00684D2E"/>
    <w:rsid w:val="00687A34"/>
    <w:rsid w:val="006906B7"/>
    <w:rsid w:val="0069086E"/>
    <w:rsid w:val="00693355"/>
    <w:rsid w:val="00693E9F"/>
    <w:rsid w:val="00694576"/>
    <w:rsid w:val="00694BB7"/>
    <w:rsid w:val="00694E80"/>
    <w:rsid w:val="00697096"/>
    <w:rsid w:val="00697495"/>
    <w:rsid w:val="00697B7C"/>
    <w:rsid w:val="006A0584"/>
    <w:rsid w:val="006A0BFA"/>
    <w:rsid w:val="006A1377"/>
    <w:rsid w:val="006A15CE"/>
    <w:rsid w:val="006A2AC2"/>
    <w:rsid w:val="006A4626"/>
    <w:rsid w:val="006A48B1"/>
    <w:rsid w:val="006A4C84"/>
    <w:rsid w:val="006A535F"/>
    <w:rsid w:val="006A5BAE"/>
    <w:rsid w:val="006A6759"/>
    <w:rsid w:val="006A7935"/>
    <w:rsid w:val="006A7F56"/>
    <w:rsid w:val="006B0005"/>
    <w:rsid w:val="006B017D"/>
    <w:rsid w:val="006B08A3"/>
    <w:rsid w:val="006B0E3B"/>
    <w:rsid w:val="006B1058"/>
    <w:rsid w:val="006B18F3"/>
    <w:rsid w:val="006B20E2"/>
    <w:rsid w:val="006B2793"/>
    <w:rsid w:val="006B2EEB"/>
    <w:rsid w:val="006B3029"/>
    <w:rsid w:val="006B4A92"/>
    <w:rsid w:val="006B5521"/>
    <w:rsid w:val="006B58FF"/>
    <w:rsid w:val="006B623E"/>
    <w:rsid w:val="006B66A6"/>
    <w:rsid w:val="006B6E39"/>
    <w:rsid w:val="006B759F"/>
    <w:rsid w:val="006C04E6"/>
    <w:rsid w:val="006C0639"/>
    <w:rsid w:val="006C0E5A"/>
    <w:rsid w:val="006C13A0"/>
    <w:rsid w:val="006C162D"/>
    <w:rsid w:val="006C19FF"/>
    <w:rsid w:val="006C29A5"/>
    <w:rsid w:val="006C4A5F"/>
    <w:rsid w:val="006C4D7F"/>
    <w:rsid w:val="006C50AF"/>
    <w:rsid w:val="006C5724"/>
    <w:rsid w:val="006C5D4C"/>
    <w:rsid w:val="006C7630"/>
    <w:rsid w:val="006C7CC5"/>
    <w:rsid w:val="006D15E5"/>
    <w:rsid w:val="006D207B"/>
    <w:rsid w:val="006D22EF"/>
    <w:rsid w:val="006D38EC"/>
    <w:rsid w:val="006D3A97"/>
    <w:rsid w:val="006D49F3"/>
    <w:rsid w:val="006D5342"/>
    <w:rsid w:val="006D56DF"/>
    <w:rsid w:val="006D58C5"/>
    <w:rsid w:val="006D6036"/>
    <w:rsid w:val="006D71A7"/>
    <w:rsid w:val="006E03E1"/>
    <w:rsid w:val="006E0F14"/>
    <w:rsid w:val="006E1303"/>
    <w:rsid w:val="006E1D2C"/>
    <w:rsid w:val="006E1E75"/>
    <w:rsid w:val="006E2372"/>
    <w:rsid w:val="006E26F5"/>
    <w:rsid w:val="006E2FFD"/>
    <w:rsid w:val="006E4DFB"/>
    <w:rsid w:val="006E5CB7"/>
    <w:rsid w:val="006E6D65"/>
    <w:rsid w:val="006E764E"/>
    <w:rsid w:val="006E7A16"/>
    <w:rsid w:val="006E7C1D"/>
    <w:rsid w:val="006F016B"/>
    <w:rsid w:val="006F0711"/>
    <w:rsid w:val="006F0726"/>
    <w:rsid w:val="006F0E16"/>
    <w:rsid w:val="006F1CB6"/>
    <w:rsid w:val="006F374C"/>
    <w:rsid w:val="006F396A"/>
    <w:rsid w:val="006F41AA"/>
    <w:rsid w:val="006F486C"/>
    <w:rsid w:val="006F50DC"/>
    <w:rsid w:val="006F598A"/>
    <w:rsid w:val="006F5EF5"/>
    <w:rsid w:val="006F706F"/>
    <w:rsid w:val="006F75BB"/>
    <w:rsid w:val="007000E5"/>
    <w:rsid w:val="00700537"/>
    <w:rsid w:val="00701A79"/>
    <w:rsid w:val="00702637"/>
    <w:rsid w:val="00702E18"/>
    <w:rsid w:val="00704496"/>
    <w:rsid w:val="00704E71"/>
    <w:rsid w:val="00704FF3"/>
    <w:rsid w:val="0070543F"/>
    <w:rsid w:val="007054EE"/>
    <w:rsid w:val="0070659C"/>
    <w:rsid w:val="007068D8"/>
    <w:rsid w:val="007068E7"/>
    <w:rsid w:val="00706C28"/>
    <w:rsid w:val="00706F4F"/>
    <w:rsid w:val="007112F3"/>
    <w:rsid w:val="00711BBF"/>
    <w:rsid w:val="0071231D"/>
    <w:rsid w:val="00712823"/>
    <w:rsid w:val="007134F6"/>
    <w:rsid w:val="0071559E"/>
    <w:rsid w:val="00715650"/>
    <w:rsid w:val="007173BC"/>
    <w:rsid w:val="007179E0"/>
    <w:rsid w:val="00717DD7"/>
    <w:rsid w:val="0072005C"/>
    <w:rsid w:val="007206A5"/>
    <w:rsid w:val="00723A41"/>
    <w:rsid w:val="00724271"/>
    <w:rsid w:val="007242BC"/>
    <w:rsid w:val="007245D5"/>
    <w:rsid w:val="00726FBC"/>
    <w:rsid w:val="007278B1"/>
    <w:rsid w:val="007279F4"/>
    <w:rsid w:val="00727F30"/>
    <w:rsid w:val="0073107C"/>
    <w:rsid w:val="007325D5"/>
    <w:rsid w:val="00732E18"/>
    <w:rsid w:val="00733179"/>
    <w:rsid w:val="00733699"/>
    <w:rsid w:val="007338E6"/>
    <w:rsid w:val="00735E45"/>
    <w:rsid w:val="00736558"/>
    <w:rsid w:val="00737739"/>
    <w:rsid w:val="00737768"/>
    <w:rsid w:val="00737FE8"/>
    <w:rsid w:val="00740A96"/>
    <w:rsid w:val="0074156C"/>
    <w:rsid w:val="00742366"/>
    <w:rsid w:val="00742880"/>
    <w:rsid w:val="00743347"/>
    <w:rsid w:val="007434B5"/>
    <w:rsid w:val="00743873"/>
    <w:rsid w:val="00743EE6"/>
    <w:rsid w:val="00744568"/>
    <w:rsid w:val="0074627F"/>
    <w:rsid w:val="0074657B"/>
    <w:rsid w:val="00746F5E"/>
    <w:rsid w:val="007472FF"/>
    <w:rsid w:val="00747422"/>
    <w:rsid w:val="00747A53"/>
    <w:rsid w:val="00747E0A"/>
    <w:rsid w:val="0075047E"/>
    <w:rsid w:val="00750DD0"/>
    <w:rsid w:val="0075119D"/>
    <w:rsid w:val="0075169C"/>
    <w:rsid w:val="007516AD"/>
    <w:rsid w:val="00751BA8"/>
    <w:rsid w:val="00751ED4"/>
    <w:rsid w:val="00752789"/>
    <w:rsid w:val="00752A58"/>
    <w:rsid w:val="00752BA0"/>
    <w:rsid w:val="0075386B"/>
    <w:rsid w:val="00753DFD"/>
    <w:rsid w:val="00755A72"/>
    <w:rsid w:val="00760583"/>
    <w:rsid w:val="00761D6D"/>
    <w:rsid w:val="00761FA5"/>
    <w:rsid w:val="007628DE"/>
    <w:rsid w:val="0076371D"/>
    <w:rsid w:val="00763ABD"/>
    <w:rsid w:val="00764441"/>
    <w:rsid w:val="007644D1"/>
    <w:rsid w:val="007652AA"/>
    <w:rsid w:val="007652E9"/>
    <w:rsid w:val="007658A9"/>
    <w:rsid w:val="0076621E"/>
    <w:rsid w:val="00766445"/>
    <w:rsid w:val="00767D20"/>
    <w:rsid w:val="007701D4"/>
    <w:rsid w:val="00770400"/>
    <w:rsid w:val="00771153"/>
    <w:rsid w:val="00771166"/>
    <w:rsid w:val="00773283"/>
    <w:rsid w:val="007737AD"/>
    <w:rsid w:val="00774DA6"/>
    <w:rsid w:val="007762F6"/>
    <w:rsid w:val="0077636A"/>
    <w:rsid w:val="007766DA"/>
    <w:rsid w:val="0078029A"/>
    <w:rsid w:val="00781259"/>
    <w:rsid w:val="00781A2A"/>
    <w:rsid w:val="00781DCD"/>
    <w:rsid w:val="00782C10"/>
    <w:rsid w:val="00783E98"/>
    <w:rsid w:val="0078405D"/>
    <w:rsid w:val="00785278"/>
    <w:rsid w:val="00786527"/>
    <w:rsid w:val="00786BEE"/>
    <w:rsid w:val="00786FBA"/>
    <w:rsid w:val="00787442"/>
    <w:rsid w:val="0078786B"/>
    <w:rsid w:val="0078793C"/>
    <w:rsid w:val="00790EF1"/>
    <w:rsid w:val="00790FB4"/>
    <w:rsid w:val="00791469"/>
    <w:rsid w:val="0079185F"/>
    <w:rsid w:val="007926BF"/>
    <w:rsid w:val="007926F0"/>
    <w:rsid w:val="00792C62"/>
    <w:rsid w:val="00793A02"/>
    <w:rsid w:val="00793FB2"/>
    <w:rsid w:val="00793FD7"/>
    <w:rsid w:val="007942F9"/>
    <w:rsid w:val="007950DA"/>
    <w:rsid w:val="00795B98"/>
    <w:rsid w:val="0079676C"/>
    <w:rsid w:val="00796F26"/>
    <w:rsid w:val="00797EB4"/>
    <w:rsid w:val="00797F01"/>
    <w:rsid w:val="007A26FF"/>
    <w:rsid w:val="007A2CEB"/>
    <w:rsid w:val="007A32EE"/>
    <w:rsid w:val="007A42CB"/>
    <w:rsid w:val="007A4875"/>
    <w:rsid w:val="007A7CC8"/>
    <w:rsid w:val="007B13E1"/>
    <w:rsid w:val="007B285D"/>
    <w:rsid w:val="007B2949"/>
    <w:rsid w:val="007B4232"/>
    <w:rsid w:val="007B4A9D"/>
    <w:rsid w:val="007B50ED"/>
    <w:rsid w:val="007B5832"/>
    <w:rsid w:val="007B5DFD"/>
    <w:rsid w:val="007B688D"/>
    <w:rsid w:val="007B77F8"/>
    <w:rsid w:val="007C031A"/>
    <w:rsid w:val="007C155A"/>
    <w:rsid w:val="007C1AE2"/>
    <w:rsid w:val="007C210D"/>
    <w:rsid w:val="007C29A3"/>
    <w:rsid w:val="007C312F"/>
    <w:rsid w:val="007C3CD6"/>
    <w:rsid w:val="007C4EF0"/>
    <w:rsid w:val="007C6632"/>
    <w:rsid w:val="007C713E"/>
    <w:rsid w:val="007C73A5"/>
    <w:rsid w:val="007C7544"/>
    <w:rsid w:val="007C7A52"/>
    <w:rsid w:val="007C7AC4"/>
    <w:rsid w:val="007D0CE3"/>
    <w:rsid w:val="007D1BDC"/>
    <w:rsid w:val="007D2B1A"/>
    <w:rsid w:val="007D2E7E"/>
    <w:rsid w:val="007D3771"/>
    <w:rsid w:val="007D424B"/>
    <w:rsid w:val="007D49F3"/>
    <w:rsid w:val="007D4D66"/>
    <w:rsid w:val="007D519F"/>
    <w:rsid w:val="007D69AF"/>
    <w:rsid w:val="007D6A9A"/>
    <w:rsid w:val="007D6D21"/>
    <w:rsid w:val="007D7247"/>
    <w:rsid w:val="007D73B9"/>
    <w:rsid w:val="007D75E4"/>
    <w:rsid w:val="007D7E90"/>
    <w:rsid w:val="007E2331"/>
    <w:rsid w:val="007E2352"/>
    <w:rsid w:val="007E2596"/>
    <w:rsid w:val="007E2637"/>
    <w:rsid w:val="007E2BBF"/>
    <w:rsid w:val="007E3FD2"/>
    <w:rsid w:val="007E4EFC"/>
    <w:rsid w:val="007E5219"/>
    <w:rsid w:val="007E5732"/>
    <w:rsid w:val="007E5801"/>
    <w:rsid w:val="007E5C6C"/>
    <w:rsid w:val="007E6A45"/>
    <w:rsid w:val="007E706C"/>
    <w:rsid w:val="007E73C6"/>
    <w:rsid w:val="007E7A88"/>
    <w:rsid w:val="007E7B8A"/>
    <w:rsid w:val="007F1796"/>
    <w:rsid w:val="007F1E67"/>
    <w:rsid w:val="007F2B89"/>
    <w:rsid w:val="007F36FD"/>
    <w:rsid w:val="007F38C8"/>
    <w:rsid w:val="007F4313"/>
    <w:rsid w:val="007F442B"/>
    <w:rsid w:val="007F59F4"/>
    <w:rsid w:val="007F5FFF"/>
    <w:rsid w:val="007F623E"/>
    <w:rsid w:val="007F67BF"/>
    <w:rsid w:val="007F7021"/>
    <w:rsid w:val="007F74AF"/>
    <w:rsid w:val="007F7621"/>
    <w:rsid w:val="007F7DEA"/>
    <w:rsid w:val="007F7E84"/>
    <w:rsid w:val="0080009B"/>
    <w:rsid w:val="008007CE"/>
    <w:rsid w:val="008013AE"/>
    <w:rsid w:val="00801D77"/>
    <w:rsid w:val="008026CC"/>
    <w:rsid w:val="00802D26"/>
    <w:rsid w:val="00803043"/>
    <w:rsid w:val="008047B3"/>
    <w:rsid w:val="00805140"/>
    <w:rsid w:val="00805B00"/>
    <w:rsid w:val="00805D58"/>
    <w:rsid w:val="0080671C"/>
    <w:rsid w:val="00807413"/>
    <w:rsid w:val="00807865"/>
    <w:rsid w:val="00807A89"/>
    <w:rsid w:val="00807D5E"/>
    <w:rsid w:val="0081091D"/>
    <w:rsid w:val="00810B40"/>
    <w:rsid w:val="00811A5F"/>
    <w:rsid w:val="00811B22"/>
    <w:rsid w:val="008121CB"/>
    <w:rsid w:val="00812E03"/>
    <w:rsid w:val="00813CE5"/>
    <w:rsid w:val="008143A4"/>
    <w:rsid w:val="00814A80"/>
    <w:rsid w:val="00814CAF"/>
    <w:rsid w:val="00814CDA"/>
    <w:rsid w:val="00814E57"/>
    <w:rsid w:val="00815181"/>
    <w:rsid w:val="008152EF"/>
    <w:rsid w:val="008168BE"/>
    <w:rsid w:val="00817702"/>
    <w:rsid w:val="00817B5B"/>
    <w:rsid w:val="00817D5C"/>
    <w:rsid w:val="00817DCC"/>
    <w:rsid w:val="00821A50"/>
    <w:rsid w:val="00822A1C"/>
    <w:rsid w:val="008242E3"/>
    <w:rsid w:val="008245D7"/>
    <w:rsid w:val="00824D33"/>
    <w:rsid w:val="00824EFE"/>
    <w:rsid w:val="008253D6"/>
    <w:rsid w:val="00825432"/>
    <w:rsid w:val="008265E0"/>
    <w:rsid w:val="00826FC7"/>
    <w:rsid w:val="00827388"/>
    <w:rsid w:val="008274D5"/>
    <w:rsid w:val="008309D7"/>
    <w:rsid w:val="00831013"/>
    <w:rsid w:val="0083165D"/>
    <w:rsid w:val="00831748"/>
    <w:rsid w:val="00832872"/>
    <w:rsid w:val="00832A6F"/>
    <w:rsid w:val="008339BB"/>
    <w:rsid w:val="00834315"/>
    <w:rsid w:val="008346E6"/>
    <w:rsid w:val="00834B3D"/>
    <w:rsid w:val="00841653"/>
    <w:rsid w:val="00841726"/>
    <w:rsid w:val="008423C9"/>
    <w:rsid w:val="00842E04"/>
    <w:rsid w:val="008436A2"/>
    <w:rsid w:val="00843B43"/>
    <w:rsid w:val="00844F9D"/>
    <w:rsid w:val="00845F7F"/>
    <w:rsid w:val="00846886"/>
    <w:rsid w:val="00846EE0"/>
    <w:rsid w:val="00847936"/>
    <w:rsid w:val="008509F9"/>
    <w:rsid w:val="00850AA1"/>
    <w:rsid w:val="0085101B"/>
    <w:rsid w:val="0085130E"/>
    <w:rsid w:val="0085175D"/>
    <w:rsid w:val="00851E95"/>
    <w:rsid w:val="00851F60"/>
    <w:rsid w:val="008525EC"/>
    <w:rsid w:val="00852A10"/>
    <w:rsid w:val="00853268"/>
    <w:rsid w:val="00855055"/>
    <w:rsid w:val="008551F0"/>
    <w:rsid w:val="00855AB3"/>
    <w:rsid w:val="00855ABA"/>
    <w:rsid w:val="00855E86"/>
    <w:rsid w:val="00857088"/>
    <w:rsid w:val="00860901"/>
    <w:rsid w:val="00860BBC"/>
    <w:rsid w:val="0086143A"/>
    <w:rsid w:val="00861533"/>
    <w:rsid w:val="00861FAA"/>
    <w:rsid w:val="00862837"/>
    <w:rsid w:val="00862844"/>
    <w:rsid w:val="00862904"/>
    <w:rsid w:val="00862C74"/>
    <w:rsid w:val="0086381C"/>
    <w:rsid w:val="008642A0"/>
    <w:rsid w:val="008649D8"/>
    <w:rsid w:val="0086544D"/>
    <w:rsid w:val="00865935"/>
    <w:rsid w:val="00865FC7"/>
    <w:rsid w:val="00866C66"/>
    <w:rsid w:val="00867B43"/>
    <w:rsid w:val="0087034C"/>
    <w:rsid w:val="00870E7E"/>
    <w:rsid w:val="0087133E"/>
    <w:rsid w:val="00871610"/>
    <w:rsid w:val="00872706"/>
    <w:rsid w:val="00872950"/>
    <w:rsid w:val="00872FDE"/>
    <w:rsid w:val="0087308B"/>
    <w:rsid w:val="00873852"/>
    <w:rsid w:val="00873CDD"/>
    <w:rsid w:val="0087525D"/>
    <w:rsid w:val="00875524"/>
    <w:rsid w:val="00875637"/>
    <w:rsid w:val="0087573A"/>
    <w:rsid w:val="0087575B"/>
    <w:rsid w:val="00875968"/>
    <w:rsid w:val="00876373"/>
    <w:rsid w:val="008777E9"/>
    <w:rsid w:val="0088083C"/>
    <w:rsid w:val="00881382"/>
    <w:rsid w:val="00881DCC"/>
    <w:rsid w:val="00882C2C"/>
    <w:rsid w:val="008837F3"/>
    <w:rsid w:val="00883C16"/>
    <w:rsid w:val="00885034"/>
    <w:rsid w:val="00885422"/>
    <w:rsid w:val="00886093"/>
    <w:rsid w:val="00886CA9"/>
    <w:rsid w:val="00887146"/>
    <w:rsid w:val="0088795B"/>
    <w:rsid w:val="00887FF7"/>
    <w:rsid w:val="00892836"/>
    <w:rsid w:val="00892C53"/>
    <w:rsid w:val="00893D3F"/>
    <w:rsid w:val="00894EF0"/>
    <w:rsid w:val="00895961"/>
    <w:rsid w:val="00895D54"/>
    <w:rsid w:val="008962E7"/>
    <w:rsid w:val="00896398"/>
    <w:rsid w:val="00896805"/>
    <w:rsid w:val="00896B31"/>
    <w:rsid w:val="0089722E"/>
    <w:rsid w:val="00897F5A"/>
    <w:rsid w:val="008A09D6"/>
    <w:rsid w:val="008A1DBF"/>
    <w:rsid w:val="008A25A6"/>
    <w:rsid w:val="008A270C"/>
    <w:rsid w:val="008A3959"/>
    <w:rsid w:val="008A39AD"/>
    <w:rsid w:val="008A3DEB"/>
    <w:rsid w:val="008A403B"/>
    <w:rsid w:val="008A5853"/>
    <w:rsid w:val="008A6838"/>
    <w:rsid w:val="008A6EB2"/>
    <w:rsid w:val="008B1AA9"/>
    <w:rsid w:val="008B3AF5"/>
    <w:rsid w:val="008B3D9E"/>
    <w:rsid w:val="008B4223"/>
    <w:rsid w:val="008B4D9F"/>
    <w:rsid w:val="008B546B"/>
    <w:rsid w:val="008B64F2"/>
    <w:rsid w:val="008B6622"/>
    <w:rsid w:val="008B66EE"/>
    <w:rsid w:val="008B6DAC"/>
    <w:rsid w:val="008C0162"/>
    <w:rsid w:val="008C0CE6"/>
    <w:rsid w:val="008C0DB4"/>
    <w:rsid w:val="008C2198"/>
    <w:rsid w:val="008C3AC8"/>
    <w:rsid w:val="008C4130"/>
    <w:rsid w:val="008C4D63"/>
    <w:rsid w:val="008C57B0"/>
    <w:rsid w:val="008C6527"/>
    <w:rsid w:val="008C6B70"/>
    <w:rsid w:val="008D002D"/>
    <w:rsid w:val="008D2620"/>
    <w:rsid w:val="008D489C"/>
    <w:rsid w:val="008D6383"/>
    <w:rsid w:val="008D658A"/>
    <w:rsid w:val="008D6A1E"/>
    <w:rsid w:val="008D6DD9"/>
    <w:rsid w:val="008D7798"/>
    <w:rsid w:val="008E0160"/>
    <w:rsid w:val="008E0AED"/>
    <w:rsid w:val="008E2274"/>
    <w:rsid w:val="008E2A10"/>
    <w:rsid w:val="008E2A3E"/>
    <w:rsid w:val="008E2B63"/>
    <w:rsid w:val="008E2C20"/>
    <w:rsid w:val="008E39C2"/>
    <w:rsid w:val="008E3A38"/>
    <w:rsid w:val="008E3BF2"/>
    <w:rsid w:val="008E5C8C"/>
    <w:rsid w:val="008E6A29"/>
    <w:rsid w:val="008E71D5"/>
    <w:rsid w:val="008E7C1B"/>
    <w:rsid w:val="008F0DA6"/>
    <w:rsid w:val="008F10AB"/>
    <w:rsid w:val="008F1734"/>
    <w:rsid w:val="008F5380"/>
    <w:rsid w:val="008F5B56"/>
    <w:rsid w:val="008F7A18"/>
    <w:rsid w:val="0090073D"/>
    <w:rsid w:val="009008C4"/>
    <w:rsid w:val="009011E8"/>
    <w:rsid w:val="00901373"/>
    <w:rsid w:val="009017C4"/>
    <w:rsid w:val="009023F3"/>
    <w:rsid w:val="00902F2A"/>
    <w:rsid w:val="009032DA"/>
    <w:rsid w:val="00903ABE"/>
    <w:rsid w:val="00904254"/>
    <w:rsid w:val="0090578A"/>
    <w:rsid w:val="00905AA4"/>
    <w:rsid w:val="00905ABB"/>
    <w:rsid w:val="0090687C"/>
    <w:rsid w:val="00907DB6"/>
    <w:rsid w:val="00910D12"/>
    <w:rsid w:val="00910DAE"/>
    <w:rsid w:val="009110D4"/>
    <w:rsid w:val="00911482"/>
    <w:rsid w:val="00913443"/>
    <w:rsid w:val="0091350C"/>
    <w:rsid w:val="00913D4F"/>
    <w:rsid w:val="009144F1"/>
    <w:rsid w:val="0091453C"/>
    <w:rsid w:val="00915D56"/>
    <w:rsid w:val="009168F3"/>
    <w:rsid w:val="00916E3C"/>
    <w:rsid w:val="00917C0D"/>
    <w:rsid w:val="00920058"/>
    <w:rsid w:val="00920868"/>
    <w:rsid w:val="00920A9D"/>
    <w:rsid w:val="0092170F"/>
    <w:rsid w:val="00921F2E"/>
    <w:rsid w:val="00923002"/>
    <w:rsid w:val="00923074"/>
    <w:rsid w:val="009233FC"/>
    <w:rsid w:val="0092458F"/>
    <w:rsid w:val="00924EF7"/>
    <w:rsid w:val="009253D8"/>
    <w:rsid w:val="00926317"/>
    <w:rsid w:val="009271F4"/>
    <w:rsid w:val="00927B96"/>
    <w:rsid w:val="00927CDE"/>
    <w:rsid w:val="00930950"/>
    <w:rsid w:val="00930FE0"/>
    <w:rsid w:val="009317E3"/>
    <w:rsid w:val="00931FDE"/>
    <w:rsid w:val="009330BB"/>
    <w:rsid w:val="00933278"/>
    <w:rsid w:val="00933ACA"/>
    <w:rsid w:val="00935274"/>
    <w:rsid w:val="009365DE"/>
    <w:rsid w:val="00936BF0"/>
    <w:rsid w:val="00936D6B"/>
    <w:rsid w:val="009370F1"/>
    <w:rsid w:val="00937184"/>
    <w:rsid w:val="009372B2"/>
    <w:rsid w:val="0094062D"/>
    <w:rsid w:val="00943AD8"/>
    <w:rsid w:val="009444E7"/>
    <w:rsid w:val="00945513"/>
    <w:rsid w:val="00946054"/>
    <w:rsid w:val="00946213"/>
    <w:rsid w:val="0094624C"/>
    <w:rsid w:val="00946801"/>
    <w:rsid w:val="0094768A"/>
    <w:rsid w:val="00947884"/>
    <w:rsid w:val="00947CA5"/>
    <w:rsid w:val="0095022B"/>
    <w:rsid w:val="00950D92"/>
    <w:rsid w:val="0095182F"/>
    <w:rsid w:val="009526D1"/>
    <w:rsid w:val="009539A4"/>
    <w:rsid w:val="00953BEE"/>
    <w:rsid w:val="009555AC"/>
    <w:rsid w:val="00955A64"/>
    <w:rsid w:val="00956058"/>
    <w:rsid w:val="00957E5B"/>
    <w:rsid w:val="00957F97"/>
    <w:rsid w:val="00960BF8"/>
    <w:rsid w:val="009616E5"/>
    <w:rsid w:val="00963556"/>
    <w:rsid w:val="009636E2"/>
    <w:rsid w:val="0096422A"/>
    <w:rsid w:val="00964B1D"/>
    <w:rsid w:val="00964C91"/>
    <w:rsid w:val="00964F42"/>
    <w:rsid w:val="009657FB"/>
    <w:rsid w:val="00965BFA"/>
    <w:rsid w:val="00970495"/>
    <w:rsid w:val="0097061D"/>
    <w:rsid w:val="00970F20"/>
    <w:rsid w:val="009711DE"/>
    <w:rsid w:val="00971390"/>
    <w:rsid w:val="00971D14"/>
    <w:rsid w:val="00972BAC"/>
    <w:rsid w:val="00972C1D"/>
    <w:rsid w:val="009740A8"/>
    <w:rsid w:val="0097444C"/>
    <w:rsid w:val="00974ED6"/>
    <w:rsid w:val="0097551B"/>
    <w:rsid w:val="00976FDB"/>
    <w:rsid w:val="00980393"/>
    <w:rsid w:val="00980512"/>
    <w:rsid w:val="00980788"/>
    <w:rsid w:val="009818DC"/>
    <w:rsid w:val="0098266A"/>
    <w:rsid w:val="0098269E"/>
    <w:rsid w:val="0098342E"/>
    <w:rsid w:val="009854FB"/>
    <w:rsid w:val="009858EA"/>
    <w:rsid w:val="00986331"/>
    <w:rsid w:val="0098686E"/>
    <w:rsid w:val="00986FDB"/>
    <w:rsid w:val="00990305"/>
    <w:rsid w:val="009911A5"/>
    <w:rsid w:val="00991694"/>
    <w:rsid w:val="0099451D"/>
    <w:rsid w:val="00996B04"/>
    <w:rsid w:val="00996B09"/>
    <w:rsid w:val="0099740E"/>
    <w:rsid w:val="009A041F"/>
    <w:rsid w:val="009A05FA"/>
    <w:rsid w:val="009A12E7"/>
    <w:rsid w:val="009A1E56"/>
    <w:rsid w:val="009A25D6"/>
    <w:rsid w:val="009A5B42"/>
    <w:rsid w:val="009A7837"/>
    <w:rsid w:val="009A7FB7"/>
    <w:rsid w:val="009B0E32"/>
    <w:rsid w:val="009B14F5"/>
    <w:rsid w:val="009B3EA3"/>
    <w:rsid w:val="009B3F64"/>
    <w:rsid w:val="009B4332"/>
    <w:rsid w:val="009B6347"/>
    <w:rsid w:val="009B6CC2"/>
    <w:rsid w:val="009B70F6"/>
    <w:rsid w:val="009B73F1"/>
    <w:rsid w:val="009B7407"/>
    <w:rsid w:val="009B7416"/>
    <w:rsid w:val="009B7CC2"/>
    <w:rsid w:val="009C0396"/>
    <w:rsid w:val="009C1CCD"/>
    <w:rsid w:val="009C228F"/>
    <w:rsid w:val="009C320D"/>
    <w:rsid w:val="009C3299"/>
    <w:rsid w:val="009C3474"/>
    <w:rsid w:val="009C542C"/>
    <w:rsid w:val="009C546C"/>
    <w:rsid w:val="009C5517"/>
    <w:rsid w:val="009C64C8"/>
    <w:rsid w:val="009C659A"/>
    <w:rsid w:val="009C69E9"/>
    <w:rsid w:val="009C6FA5"/>
    <w:rsid w:val="009C7FC9"/>
    <w:rsid w:val="009D23B3"/>
    <w:rsid w:val="009D2429"/>
    <w:rsid w:val="009D284D"/>
    <w:rsid w:val="009D37C4"/>
    <w:rsid w:val="009D3F3B"/>
    <w:rsid w:val="009D456D"/>
    <w:rsid w:val="009D49EE"/>
    <w:rsid w:val="009D51DE"/>
    <w:rsid w:val="009D5A74"/>
    <w:rsid w:val="009D6C2C"/>
    <w:rsid w:val="009E0862"/>
    <w:rsid w:val="009E08AE"/>
    <w:rsid w:val="009E0961"/>
    <w:rsid w:val="009E0DC3"/>
    <w:rsid w:val="009E0E3F"/>
    <w:rsid w:val="009E196F"/>
    <w:rsid w:val="009E1EF8"/>
    <w:rsid w:val="009E2659"/>
    <w:rsid w:val="009E2BDB"/>
    <w:rsid w:val="009E44D9"/>
    <w:rsid w:val="009E4EB2"/>
    <w:rsid w:val="009E4F6D"/>
    <w:rsid w:val="009E502F"/>
    <w:rsid w:val="009E5276"/>
    <w:rsid w:val="009E6225"/>
    <w:rsid w:val="009E6DA8"/>
    <w:rsid w:val="009F1C75"/>
    <w:rsid w:val="009F233F"/>
    <w:rsid w:val="009F26A1"/>
    <w:rsid w:val="009F30A7"/>
    <w:rsid w:val="009F3343"/>
    <w:rsid w:val="009F334F"/>
    <w:rsid w:val="009F3454"/>
    <w:rsid w:val="009F35F1"/>
    <w:rsid w:val="009F361C"/>
    <w:rsid w:val="009F614B"/>
    <w:rsid w:val="009F61BC"/>
    <w:rsid w:val="009F62B8"/>
    <w:rsid w:val="009F6A43"/>
    <w:rsid w:val="009F6BAD"/>
    <w:rsid w:val="009F6E60"/>
    <w:rsid w:val="00A010E1"/>
    <w:rsid w:val="00A01185"/>
    <w:rsid w:val="00A01717"/>
    <w:rsid w:val="00A018AF"/>
    <w:rsid w:val="00A0217E"/>
    <w:rsid w:val="00A02357"/>
    <w:rsid w:val="00A0252C"/>
    <w:rsid w:val="00A03602"/>
    <w:rsid w:val="00A04223"/>
    <w:rsid w:val="00A05561"/>
    <w:rsid w:val="00A05BDC"/>
    <w:rsid w:val="00A060C4"/>
    <w:rsid w:val="00A06754"/>
    <w:rsid w:val="00A06EA1"/>
    <w:rsid w:val="00A07E52"/>
    <w:rsid w:val="00A102C6"/>
    <w:rsid w:val="00A1193C"/>
    <w:rsid w:val="00A12DFA"/>
    <w:rsid w:val="00A13823"/>
    <w:rsid w:val="00A14643"/>
    <w:rsid w:val="00A1479F"/>
    <w:rsid w:val="00A14ABF"/>
    <w:rsid w:val="00A15856"/>
    <w:rsid w:val="00A15D13"/>
    <w:rsid w:val="00A15D1D"/>
    <w:rsid w:val="00A15E86"/>
    <w:rsid w:val="00A15F47"/>
    <w:rsid w:val="00A17284"/>
    <w:rsid w:val="00A206C3"/>
    <w:rsid w:val="00A22D82"/>
    <w:rsid w:val="00A230BD"/>
    <w:rsid w:val="00A23AAB"/>
    <w:rsid w:val="00A24112"/>
    <w:rsid w:val="00A2456F"/>
    <w:rsid w:val="00A25349"/>
    <w:rsid w:val="00A2609F"/>
    <w:rsid w:val="00A26721"/>
    <w:rsid w:val="00A26B5B"/>
    <w:rsid w:val="00A27BC1"/>
    <w:rsid w:val="00A3147F"/>
    <w:rsid w:val="00A3198B"/>
    <w:rsid w:val="00A321FA"/>
    <w:rsid w:val="00A32714"/>
    <w:rsid w:val="00A32908"/>
    <w:rsid w:val="00A3322F"/>
    <w:rsid w:val="00A33264"/>
    <w:rsid w:val="00A332DE"/>
    <w:rsid w:val="00A33E1A"/>
    <w:rsid w:val="00A344CF"/>
    <w:rsid w:val="00A36F57"/>
    <w:rsid w:val="00A41316"/>
    <w:rsid w:val="00A41824"/>
    <w:rsid w:val="00A42082"/>
    <w:rsid w:val="00A422F7"/>
    <w:rsid w:val="00A42A1B"/>
    <w:rsid w:val="00A44192"/>
    <w:rsid w:val="00A44597"/>
    <w:rsid w:val="00A4509B"/>
    <w:rsid w:val="00A45EC9"/>
    <w:rsid w:val="00A4699E"/>
    <w:rsid w:val="00A46EB4"/>
    <w:rsid w:val="00A46F38"/>
    <w:rsid w:val="00A470BD"/>
    <w:rsid w:val="00A4712B"/>
    <w:rsid w:val="00A50BB2"/>
    <w:rsid w:val="00A51B0E"/>
    <w:rsid w:val="00A53095"/>
    <w:rsid w:val="00A575B4"/>
    <w:rsid w:val="00A60050"/>
    <w:rsid w:val="00A6023B"/>
    <w:rsid w:val="00A610B6"/>
    <w:rsid w:val="00A61758"/>
    <w:rsid w:val="00A61AB6"/>
    <w:rsid w:val="00A627D4"/>
    <w:rsid w:val="00A65275"/>
    <w:rsid w:val="00A65E64"/>
    <w:rsid w:val="00A7090D"/>
    <w:rsid w:val="00A70EAF"/>
    <w:rsid w:val="00A719DD"/>
    <w:rsid w:val="00A71C27"/>
    <w:rsid w:val="00A72242"/>
    <w:rsid w:val="00A72410"/>
    <w:rsid w:val="00A74B25"/>
    <w:rsid w:val="00A759EC"/>
    <w:rsid w:val="00A75D0C"/>
    <w:rsid w:val="00A76B7B"/>
    <w:rsid w:val="00A76C88"/>
    <w:rsid w:val="00A7737B"/>
    <w:rsid w:val="00A819B9"/>
    <w:rsid w:val="00A82043"/>
    <w:rsid w:val="00A8341D"/>
    <w:rsid w:val="00A83DE0"/>
    <w:rsid w:val="00A8428E"/>
    <w:rsid w:val="00A84A21"/>
    <w:rsid w:val="00A84A54"/>
    <w:rsid w:val="00A85CCA"/>
    <w:rsid w:val="00A868F4"/>
    <w:rsid w:val="00A877A8"/>
    <w:rsid w:val="00A90241"/>
    <w:rsid w:val="00A9103A"/>
    <w:rsid w:val="00A91162"/>
    <w:rsid w:val="00A91292"/>
    <w:rsid w:val="00A91594"/>
    <w:rsid w:val="00A926A2"/>
    <w:rsid w:val="00A92766"/>
    <w:rsid w:val="00A948E9"/>
    <w:rsid w:val="00A96D2F"/>
    <w:rsid w:val="00A9781E"/>
    <w:rsid w:val="00AA12A7"/>
    <w:rsid w:val="00AA1AE9"/>
    <w:rsid w:val="00AA21C3"/>
    <w:rsid w:val="00AA2F45"/>
    <w:rsid w:val="00AA3334"/>
    <w:rsid w:val="00AA378A"/>
    <w:rsid w:val="00AA4E26"/>
    <w:rsid w:val="00AA5185"/>
    <w:rsid w:val="00AA6244"/>
    <w:rsid w:val="00AA755D"/>
    <w:rsid w:val="00AB07D1"/>
    <w:rsid w:val="00AB0C4C"/>
    <w:rsid w:val="00AB1842"/>
    <w:rsid w:val="00AB18BF"/>
    <w:rsid w:val="00AB1A9D"/>
    <w:rsid w:val="00AB1BF5"/>
    <w:rsid w:val="00AB3E5D"/>
    <w:rsid w:val="00AB4008"/>
    <w:rsid w:val="00AB51C0"/>
    <w:rsid w:val="00AB60F8"/>
    <w:rsid w:val="00AB62D4"/>
    <w:rsid w:val="00AC02F5"/>
    <w:rsid w:val="00AC0754"/>
    <w:rsid w:val="00AC0F4D"/>
    <w:rsid w:val="00AC13E0"/>
    <w:rsid w:val="00AC14DC"/>
    <w:rsid w:val="00AC17C9"/>
    <w:rsid w:val="00AC17D7"/>
    <w:rsid w:val="00AC31E7"/>
    <w:rsid w:val="00AC3279"/>
    <w:rsid w:val="00AC4960"/>
    <w:rsid w:val="00AC54F7"/>
    <w:rsid w:val="00AC64DA"/>
    <w:rsid w:val="00AD0507"/>
    <w:rsid w:val="00AD064A"/>
    <w:rsid w:val="00AD1273"/>
    <w:rsid w:val="00AD16D3"/>
    <w:rsid w:val="00AD2EA4"/>
    <w:rsid w:val="00AD3396"/>
    <w:rsid w:val="00AD4183"/>
    <w:rsid w:val="00AD5143"/>
    <w:rsid w:val="00AD5596"/>
    <w:rsid w:val="00AD55C3"/>
    <w:rsid w:val="00AD588A"/>
    <w:rsid w:val="00AD678E"/>
    <w:rsid w:val="00AD6D6A"/>
    <w:rsid w:val="00AD74BC"/>
    <w:rsid w:val="00AE016D"/>
    <w:rsid w:val="00AE135A"/>
    <w:rsid w:val="00AE202B"/>
    <w:rsid w:val="00AE35FF"/>
    <w:rsid w:val="00AE442F"/>
    <w:rsid w:val="00AE4642"/>
    <w:rsid w:val="00AE5314"/>
    <w:rsid w:val="00AE5541"/>
    <w:rsid w:val="00AE5D15"/>
    <w:rsid w:val="00AE64FD"/>
    <w:rsid w:val="00AE6A87"/>
    <w:rsid w:val="00AF0382"/>
    <w:rsid w:val="00AF1DA9"/>
    <w:rsid w:val="00AF1FEE"/>
    <w:rsid w:val="00AF24D6"/>
    <w:rsid w:val="00AF252C"/>
    <w:rsid w:val="00AF275D"/>
    <w:rsid w:val="00AF2E4D"/>
    <w:rsid w:val="00AF2EBF"/>
    <w:rsid w:val="00AF2F34"/>
    <w:rsid w:val="00AF6B32"/>
    <w:rsid w:val="00AF7815"/>
    <w:rsid w:val="00AF7956"/>
    <w:rsid w:val="00B0032D"/>
    <w:rsid w:val="00B008DE"/>
    <w:rsid w:val="00B00BAE"/>
    <w:rsid w:val="00B01D93"/>
    <w:rsid w:val="00B025CB"/>
    <w:rsid w:val="00B02B41"/>
    <w:rsid w:val="00B02DFE"/>
    <w:rsid w:val="00B04A75"/>
    <w:rsid w:val="00B06387"/>
    <w:rsid w:val="00B069DF"/>
    <w:rsid w:val="00B07892"/>
    <w:rsid w:val="00B07BEB"/>
    <w:rsid w:val="00B07DA7"/>
    <w:rsid w:val="00B10443"/>
    <w:rsid w:val="00B10D3F"/>
    <w:rsid w:val="00B10DCE"/>
    <w:rsid w:val="00B1124C"/>
    <w:rsid w:val="00B11A40"/>
    <w:rsid w:val="00B11E4A"/>
    <w:rsid w:val="00B127E8"/>
    <w:rsid w:val="00B12FE6"/>
    <w:rsid w:val="00B13124"/>
    <w:rsid w:val="00B13978"/>
    <w:rsid w:val="00B13E9F"/>
    <w:rsid w:val="00B1446A"/>
    <w:rsid w:val="00B144A1"/>
    <w:rsid w:val="00B150C9"/>
    <w:rsid w:val="00B15E5E"/>
    <w:rsid w:val="00B1655E"/>
    <w:rsid w:val="00B2002A"/>
    <w:rsid w:val="00B2169F"/>
    <w:rsid w:val="00B22033"/>
    <w:rsid w:val="00B2254E"/>
    <w:rsid w:val="00B2340A"/>
    <w:rsid w:val="00B23E2B"/>
    <w:rsid w:val="00B25427"/>
    <w:rsid w:val="00B25506"/>
    <w:rsid w:val="00B262F9"/>
    <w:rsid w:val="00B26918"/>
    <w:rsid w:val="00B26ACF"/>
    <w:rsid w:val="00B273F2"/>
    <w:rsid w:val="00B30054"/>
    <w:rsid w:val="00B308FA"/>
    <w:rsid w:val="00B30BF4"/>
    <w:rsid w:val="00B31898"/>
    <w:rsid w:val="00B31BFC"/>
    <w:rsid w:val="00B33520"/>
    <w:rsid w:val="00B34135"/>
    <w:rsid w:val="00B3446D"/>
    <w:rsid w:val="00B3507D"/>
    <w:rsid w:val="00B35819"/>
    <w:rsid w:val="00B35C77"/>
    <w:rsid w:val="00B363B6"/>
    <w:rsid w:val="00B36753"/>
    <w:rsid w:val="00B3706F"/>
    <w:rsid w:val="00B4111E"/>
    <w:rsid w:val="00B41A9F"/>
    <w:rsid w:val="00B4265D"/>
    <w:rsid w:val="00B42DC9"/>
    <w:rsid w:val="00B43124"/>
    <w:rsid w:val="00B43953"/>
    <w:rsid w:val="00B44813"/>
    <w:rsid w:val="00B44C5E"/>
    <w:rsid w:val="00B4522B"/>
    <w:rsid w:val="00B4666D"/>
    <w:rsid w:val="00B466CC"/>
    <w:rsid w:val="00B473A6"/>
    <w:rsid w:val="00B47448"/>
    <w:rsid w:val="00B47549"/>
    <w:rsid w:val="00B50BAF"/>
    <w:rsid w:val="00B51CEF"/>
    <w:rsid w:val="00B53DE0"/>
    <w:rsid w:val="00B55756"/>
    <w:rsid w:val="00B5627C"/>
    <w:rsid w:val="00B56972"/>
    <w:rsid w:val="00B576F5"/>
    <w:rsid w:val="00B57B9E"/>
    <w:rsid w:val="00B60356"/>
    <w:rsid w:val="00B60FCD"/>
    <w:rsid w:val="00B626D5"/>
    <w:rsid w:val="00B6321F"/>
    <w:rsid w:val="00B63863"/>
    <w:rsid w:val="00B63FF3"/>
    <w:rsid w:val="00B64290"/>
    <w:rsid w:val="00B64916"/>
    <w:rsid w:val="00B6493B"/>
    <w:rsid w:val="00B64CEC"/>
    <w:rsid w:val="00B6562B"/>
    <w:rsid w:val="00B65819"/>
    <w:rsid w:val="00B65B3E"/>
    <w:rsid w:val="00B66082"/>
    <w:rsid w:val="00B66F3C"/>
    <w:rsid w:val="00B67080"/>
    <w:rsid w:val="00B67A92"/>
    <w:rsid w:val="00B7028F"/>
    <w:rsid w:val="00B70492"/>
    <w:rsid w:val="00B705D2"/>
    <w:rsid w:val="00B720F0"/>
    <w:rsid w:val="00B72121"/>
    <w:rsid w:val="00B7220A"/>
    <w:rsid w:val="00B73B0B"/>
    <w:rsid w:val="00B73F07"/>
    <w:rsid w:val="00B74403"/>
    <w:rsid w:val="00B746EF"/>
    <w:rsid w:val="00B74DBB"/>
    <w:rsid w:val="00B750DA"/>
    <w:rsid w:val="00B7551D"/>
    <w:rsid w:val="00B75E29"/>
    <w:rsid w:val="00B776BC"/>
    <w:rsid w:val="00B80746"/>
    <w:rsid w:val="00B80E49"/>
    <w:rsid w:val="00B81510"/>
    <w:rsid w:val="00B8151E"/>
    <w:rsid w:val="00B822DF"/>
    <w:rsid w:val="00B82764"/>
    <w:rsid w:val="00B83C3D"/>
    <w:rsid w:val="00B84C9A"/>
    <w:rsid w:val="00B85D64"/>
    <w:rsid w:val="00B8774E"/>
    <w:rsid w:val="00B87F48"/>
    <w:rsid w:val="00B90B56"/>
    <w:rsid w:val="00B90D09"/>
    <w:rsid w:val="00B91516"/>
    <w:rsid w:val="00B92330"/>
    <w:rsid w:val="00B935F6"/>
    <w:rsid w:val="00B93F90"/>
    <w:rsid w:val="00B9457E"/>
    <w:rsid w:val="00B94890"/>
    <w:rsid w:val="00B948B6"/>
    <w:rsid w:val="00B9575E"/>
    <w:rsid w:val="00B95A46"/>
    <w:rsid w:val="00B966BF"/>
    <w:rsid w:val="00B97115"/>
    <w:rsid w:val="00B97C79"/>
    <w:rsid w:val="00B97D0A"/>
    <w:rsid w:val="00B97D86"/>
    <w:rsid w:val="00BA0DB3"/>
    <w:rsid w:val="00BA104B"/>
    <w:rsid w:val="00BA33D9"/>
    <w:rsid w:val="00BA42A4"/>
    <w:rsid w:val="00BA4635"/>
    <w:rsid w:val="00BA70B2"/>
    <w:rsid w:val="00BA7882"/>
    <w:rsid w:val="00BA7C74"/>
    <w:rsid w:val="00BB09E1"/>
    <w:rsid w:val="00BB0C8B"/>
    <w:rsid w:val="00BB0F0E"/>
    <w:rsid w:val="00BB1C98"/>
    <w:rsid w:val="00BB1F1D"/>
    <w:rsid w:val="00BB2D44"/>
    <w:rsid w:val="00BB3465"/>
    <w:rsid w:val="00BB43A5"/>
    <w:rsid w:val="00BB5530"/>
    <w:rsid w:val="00BB6454"/>
    <w:rsid w:val="00BB6792"/>
    <w:rsid w:val="00BB7683"/>
    <w:rsid w:val="00BB7D7C"/>
    <w:rsid w:val="00BC0191"/>
    <w:rsid w:val="00BC0D42"/>
    <w:rsid w:val="00BC11B9"/>
    <w:rsid w:val="00BC1248"/>
    <w:rsid w:val="00BC17F4"/>
    <w:rsid w:val="00BC2BEF"/>
    <w:rsid w:val="00BC3459"/>
    <w:rsid w:val="00BC3581"/>
    <w:rsid w:val="00BC4053"/>
    <w:rsid w:val="00BC4CCB"/>
    <w:rsid w:val="00BC5CE9"/>
    <w:rsid w:val="00BC5E47"/>
    <w:rsid w:val="00BC64D6"/>
    <w:rsid w:val="00BC68F5"/>
    <w:rsid w:val="00BC711E"/>
    <w:rsid w:val="00BD10F9"/>
    <w:rsid w:val="00BD13DF"/>
    <w:rsid w:val="00BD1882"/>
    <w:rsid w:val="00BD1CF9"/>
    <w:rsid w:val="00BD2331"/>
    <w:rsid w:val="00BD2602"/>
    <w:rsid w:val="00BD2A40"/>
    <w:rsid w:val="00BD2E41"/>
    <w:rsid w:val="00BD3FE0"/>
    <w:rsid w:val="00BD467B"/>
    <w:rsid w:val="00BD5163"/>
    <w:rsid w:val="00BD6092"/>
    <w:rsid w:val="00BD6693"/>
    <w:rsid w:val="00BD68B3"/>
    <w:rsid w:val="00BD6F27"/>
    <w:rsid w:val="00BE026D"/>
    <w:rsid w:val="00BE081F"/>
    <w:rsid w:val="00BE09F3"/>
    <w:rsid w:val="00BE0E2E"/>
    <w:rsid w:val="00BE0E3D"/>
    <w:rsid w:val="00BE156D"/>
    <w:rsid w:val="00BE22F9"/>
    <w:rsid w:val="00BE2980"/>
    <w:rsid w:val="00BE47E5"/>
    <w:rsid w:val="00BE5673"/>
    <w:rsid w:val="00BE6343"/>
    <w:rsid w:val="00BE6455"/>
    <w:rsid w:val="00BE6C54"/>
    <w:rsid w:val="00BE7644"/>
    <w:rsid w:val="00BF0020"/>
    <w:rsid w:val="00BF03C2"/>
    <w:rsid w:val="00BF051E"/>
    <w:rsid w:val="00BF0AD4"/>
    <w:rsid w:val="00BF0DC8"/>
    <w:rsid w:val="00BF1DEE"/>
    <w:rsid w:val="00BF23E8"/>
    <w:rsid w:val="00BF2C99"/>
    <w:rsid w:val="00BF30E1"/>
    <w:rsid w:val="00BF3167"/>
    <w:rsid w:val="00BF32EC"/>
    <w:rsid w:val="00BF33F0"/>
    <w:rsid w:val="00BF3A24"/>
    <w:rsid w:val="00BF3C23"/>
    <w:rsid w:val="00BF419F"/>
    <w:rsid w:val="00BF61CD"/>
    <w:rsid w:val="00BF644C"/>
    <w:rsid w:val="00BF7159"/>
    <w:rsid w:val="00BF71AF"/>
    <w:rsid w:val="00BF7B7B"/>
    <w:rsid w:val="00C00083"/>
    <w:rsid w:val="00C021B0"/>
    <w:rsid w:val="00C025FC"/>
    <w:rsid w:val="00C02CAF"/>
    <w:rsid w:val="00C04E02"/>
    <w:rsid w:val="00C054BB"/>
    <w:rsid w:val="00C057DF"/>
    <w:rsid w:val="00C0587B"/>
    <w:rsid w:val="00C05C9B"/>
    <w:rsid w:val="00C05D41"/>
    <w:rsid w:val="00C05E80"/>
    <w:rsid w:val="00C05FBC"/>
    <w:rsid w:val="00C06104"/>
    <w:rsid w:val="00C06167"/>
    <w:rsid w:val="00C06AE9"/>
    <w:rsid w:val="00C07DAF"/>
    <w:rsid w:val="00C115A6"/>
    <w:rsid w:val="00C119A9"/>
    <w:rsid w:val="00C11C19"/>
    <w:rsid w:val="00C11C84"/>
    <w:rsid w:val="00C12B09"/>
    <w:rsid w:val="00C1533A"/>
    <w:rsid w:val="00C15C07"/>
    <w:rsid w:val="00C167FC"/>
    <w:rsid w:val="00C17162"/>
    <w:rsid w:val="00C176AC"/>
    <w:rsid w:val="00C21668"/>
    <w:rsid w:val="00C21C32"/>
    <w:rsid w:val="00C221DE"/>
    <w:rsid w:val="00C2362F"/>
    <w:rsid w:val="00C23AE0"/>
    <w:rsid w:val="00C23E9E"/>
    <w:rsid w:val="00C23F5A"/>
    <w:rsid w:val="00C25E01"/>
    <w:rsid w:val="00C261D6"/>
    <w:rsid w:val="00C27BFF"/>
    <w:rsid w:val="00C27C9C"/>
    <w:rsid w:val="00C313DF"/>
    <w:rsid w:val="00C3195C"/>
    <w:rsid w:val="00C32114"/>
    <w:rsid w:val="00C3230C"/>
    <w:rsid w:val="00C32402"/>
    <w:rsid w:val="00C327C9"/>
    <w:rsid w:val="00C32B94"/>
    <w:rsid w:val="00C3369D"/>
    <w:rsid w:val="00C3459B"/>
    <w:rsid w:val="00C35486"/>
    <w:rsid w:val="00C3586A"/>
    <w:rsid w:val="00C35A11"/>
    <w:rsid w:val="00C362E5"/>
    <w:rsid w:val="00C36C21"/>
    <w:rsid w:val="00C37570"/>
    <w:rsid w:val="00C4090D"/>
    <w:rsid w:val="00C40B75"/>
    <w:rsid w:val="00C40BDB"/>
    <w:rsid w:val="00C41814"/>
    <w:rsid w:val="00C41C30"/>
    <w:rsid w:val="00C424B8"/>
    <w:rsid w:val="00C42CC6"/>
    <w:rsid w:val="00C43894"/>
    <w:rsid w:val="00C43C9F"/>
    <w:rsid w:val="00C446CB"/>
    <w:rsid w:val="00C45704"/>
    <w:rsid w:val="00C464D8"/>
    <w:rsid w:val="00C46C1E"/>
    <w:rsid w:val="00C46C5B"/>
    <w:rsid w:val="00C473B1"/>
    <w:rsid w:val="00C47F8C"/>
    <w:rsid w:val="00C5064E"/>
    <w:rsid w:val="00C525BE"/>
    <w:rsid w:val="00C5345B"/>
    <w:rsid w:val="00C53FFB"/>
    <w:rsid w:val="00C544E8"/>
    <w:rsid w:val="00C555C1"/>
    <w:rsid w:val="00C55690"/>
    <w:rsid w:val="00C56DB6"/>
    <w:rsid w:val="00C57994"/>
    <w:rsid w:val="00C57D22"/>
    <w:rsid w:val="00C57DF9"/>
    <w:rsid w:val="00C61068"/>
    <w:rsid w:val="00C619C6"/>
    <w:rsid w:val="00C61F8F"/>
    <w:rsid w:val="00C62EE5"/>
    <w:rsid w:val="00C63A78"/>
    <w:rsid w:val="00C65EE9"/>
    <w:rsid w:val="00C66318"/>
    <w:rsid w:val="00C66356"/>
    <w:rsid w:val="00C66FA4"/>
    <w:rsid w:val="00C670FF"/>
    <w:rsid w:val="00C67F80"/>
    <w:rsid w:val="00C7122F"/>
    <w:rsid w:val="00C71D87"/>
    <w:rsid w:val="00C721D1"/>
    <w:rsid w:val="00C72463"/>
    <w:rsid w:val="00C725F1"/>
    <w:rsid w:val="00C729C0"/>
    <w:rsid w:val="00C72A0C"/>
    <w:rsid w:val="00C72C1A"/>
    <w:rsid w:val="00C737BE"/>
    <w:rsid w:val="00C73FF4"/>
    <w:rsid w:val="00C740D4"/>
    <w:rsid w:val="00C754C8"/>
    <w:rsid w:val="00C75584"/>
    <w:rsid w:val="00C75A13"/>
    <w:rsid w:val="00C761DD"/>
    <w:rsid w:val="00C76E0F"/>
    <w:rsid w:val="00C77AEE"/>
    <w:rsid w:val="00C77D3D"/>
    <w:rsid w:val="00C80621"/>
    <w:rsid w:val="00C81C3E"/>
    <w:rsid w:val="00C832CE"/>
    <w:rsid w:val="00C834D9"/>
    <w:rsid w:val="00C83B80"/>
    <w:rsid w:val="00C84102"/>
    <w:rsid w:val="00C84308"/>
    <w:rsid w:val="00C846EB"/>
    <w:rsid w:val="00C8492A"/>
    <w:rsid w:val="00C84C43"/>
    <w:rsid w:val="00C85CAC"/>
    <w:rsid w:val="00C85CDD"/>
    <w:rsid w:val="00C85D09"/>
    <w:rsid w:val="00C86140"/>
    <w:rsid w:val="00C863E1"/>
    <w:rsid w:val="00C87314"/>
    <w:rsid w:val="00C87CA4"/>
    <w:rsid w:val="00C90D2D"/>
    <w:rsid w:val="00C92026"/>
    <w:rsid w:val="00C92A5F"/>
    <w:rsid w:val="00C92BF9"/>
    <w:rsid w:val="00C92D21"/>
    <w:rsid w:val="00C93735"/>
    <w:rsid w:val="00C94179"/>
    <w:rsid w:val="00C950A6"/>
    <w:rsid w:val="00C957FC"/>
    <w:rsid w:val="00C95D0D"/>
    <w:rsid w:val="00C96479"/>
    <w:rsid w:val="00C96B03"/>
    <w:rsid w:val="00C96E83"/>
    <w:rsid w:val="00CA0247"/>
    <w:rsid w:val="00CA0954"/>
    <w:rsid w:val="00CA1016"/>
    <w:rsid w:val="00CA1130"/>
    <w:rsid w:val="00CA11E9"/>
    <w:rsid w:val="00CA1487"/>
    <w:rsid w:val="00CA2876"/>
    <w:rsid w:val="00CA2E93"/>
    <w:rsid w:val="00CA3DA2"/>
    <w:rsid w:val="00CA4766"/>
    <w:rsid w:val="00CA58A2"/>
    <w:rsid w:val="00CA6D99"/>
    <w:rsid w:val="00CA7521"/>
    <w:rsid w:val="00CA766F"/>
    <w:rsid w:val="00CB0169"/>
    <w:rsid w:val="00CB2388"/>
    <w:rsid w:val="00CB2EC9"/>
    <w:rsid w:val="00CB39E1"/>
    <w:rsid w:val="00CB3F3D"/>
    <w:rsid w:val="00CB4854"/>
    <w:rsid w:val="00CB4CBB"/>
    <w:rsid w:val="00CB50CC"/>
    <w:rsid w:val="00CB7A06"/>
    <w:rsid w:val="00CC13A5"/>
    <w:rsid w:val="00CC1BAD"/>
    <w:rsid w:val="00CC220C"/>
    <w:rsid w:val="00CC5086"/>
    <w:rsid w:val="00CC7434"/>
    <w:rsid w:val="00CC7D98"/>
    <w:rsid w:val="00CD0ADA"/>
    <w:rsid w:val="00CD0EF1"/>
    <w:rsid w:val="00CD1B35"/>
    <w:rsid w:val="00CD2335"/>
    <w:rsid w:val="00CD2B95"/>
    <w:rsid w:val="00CD3F86"/>
    <w:rsid w:val="00CD456A"/>
    <w:rsid w:val="00CD4572"/>
    <w:rsid w:val="00CD63A3"/>
    <w:rsid w:val="00CD69E7"/>
    <w:rsid w:val="00CD6F37"/>
    <w:rsid w:val="00CD71F7"/>
    <w:rsid w:val="00CD76DA"/>
    <w:rsid w:val="00CE0AC4"/>
    <w:rsid w:val="00CE1E1B"/>
    <w:rsid w:val="00CE239B"/>
    <w:rsid w:val="00CE2709"/>
    <w:rsid w:val="00CE39E1"/>
    <w:rsid w:val="00CE418D"/>
    <w:rsid w:val="00CE44CE"/>
    <w:rsid w:val="00CE5338"/>
    <w:rsid w:val="00CE6143"/>
    <w:rsid w:val="00CE6425"/>
    <w:rsid w:val="00CE66CD"/>
    <w:rsid w:val="00CE6E29"/>
    <w:rsid w:val="00CE7325"/>
    <w:rsid w:val="00CE7505"/>
    <w:rsid w:val="00CF0A82"/>
    <w:rsid w:val="00CF0F77"/>
    <w:rsid w:val="00CF1CB1"/>
    <w:rsid w:val="00CF1D82"/>
    <w:rsid w:val="00CF2727"/>
    <w:rsid w:val="00CF28D6"/>
    <w:rsid w:val="00CF3D1F"/>
    <w:rsid w:val="00CF44A5"/>
    <w:rsid w:val="00CF4A4E"/>
    <w:rsid w:val="00CF55D2"/>
    <w:rsid w:val="00CF576A"/>
    <w:rsid w:val="00CF5B32"/>
    <w:rsid w:val="00CF5E85"/>
    <w:rsid w:val="00CF6152"/>
    <w:rsid w:val="00CF6508"/>
    <w:rsid w:val="00D00A03"/>
    <w:rsid w:val="00D01C27"/>
    <w:rsid w:val="00D01FB2"/>
    <w:rsid w:val="00D026C3"/>
    <w:rsid w:val="00D03081"/>
    <w:rsid w:val="00D032A2"/>
    <w:rsid w:val="00D03800"/>
    <w:rsid w:val="00D03D97"/>
    <w:rsid w:val="00D04893"/>
    <w:rsid w:val="00D05D30"/>
    <w:rsid w:val="00D064F2"/>
    <w:rsid w:val="00D06941"/>
    <w:rsid w:val="00D079BE"/>
    <w:rsid w:val="00D07B58"/>
    <w:rsid w:val="00D1090E"/>
    <w:rsid w:val="00D10A64"/>
    <w:rsid w:val="00D12FD8"/>
    <w:rsid w:val="00D13313"/>
    <w:rsid w:val="00D13717"/>
    <w:rsid w:val="00D143CF"/>
    <w:rsid w:val="00D14A4D"/>
    <w:rsid w:val="00D14C1B"/>
    <w:rsid w:val="00D15A57"/>
    <w:rsid w:val="00D15ED2"/>
    <w:rsid w:val="00D16009"/>
    <w:rsid w:val="00D1672A"/>
    <w:rsid w:val="00D17108"/>
    <w:rsid w:val="00D173B5"/>
    <w:rsid w:val="00D17551"/>
    <w:rsid w:val="00D17594"/>
    <w:rsid w:val="00D201DE"/>
    <w:rsid w:val="00D20902"/>
    <w:rsid w:val="00D20A93"/>
    <w:rsid w:val="00D20F88"/>
    <w:rsid w:val="00D2286F"/>
    <w:rsid w:val="00D23A01"/>
    <w:rsid w:val="00D23B04"/>
    <w:rsid w:val="00D23EEF"/>
    <w:rsid w:val="00D244DD"/>
    <w:rsid w:val="00D25171"/>
    <w:rsid w:val="00D26753"/>
    <w:rsid w:val="00D26DBA"/>
    <w:rsid w:val="00D272E3"/>
    <w:rsid w:val="00D300D5"/>
    <w:rsid w:val="00D3010E"/>
    <w:rsid w:val="00D30B83"/>
    <w:rsid w:val="00D311D0"/>
    <w:rsid w:val="00D31329"/>
    <w:rsid w:val="00D3179F"/>
    <w:rsid w:val="00D324E3"/>
    <w:rsid w:val="00D3292F"/>
    <w:rsid w:val="00D32D09"/>
    <w:rsid w:val="00D33537"/>
    <w:rsid w:val="00D337EA"/>
    <w:rsid w:val="00D33E96"/>
    <w:rsid w:val="00D350A5"/>
    <w:rsid w:val="00D357F5"/>
    <w:rsid w:val="00D35C91"/>
    <w:rsid w:val="00D3718F"/>
    <w:rsid w:val="00D37534"/>
    <w:rsid w:val="00D37647"/>
    <w:rsid w:val="00D376FA"/>
    <w:rsid w:val="00D37A4F"/>
    <w:rsid w:val="00D40E13"/>
    <w:rsid w:val="00D41643"/>
    <w:rsid w:val="00D4177C"/>
    <w:rsid w:val="00D41CDD"/>
    <w:rsid w:val="00D422DB"/>
    <w:rsid w:val="00D434B2"/>
    <w:rsid w:val="00D4377D"/>
    <w:rsid w:val="00D449DD"/>
    <w:rsid w:val="00D44AF0"/>
    <w:rsid w:val="00D45410"/>
    <w:rsid w:val="00D45429"/>
    <w:rsid w:val="00D45DAE"/>
    <w:rsid w:val="00D45EC8"/>
    <w:rsid w:val="00D45ED9"/>
    <w:rsid w:val="00D47E8A"/>
    <w:rsid w:val="00D5034D"/>
    <w:rsid w:val="00D504F8"/>
    <w:rsid w:val="00D50738"/>
    <w:rsid w:val="00D51650"/>
    <w:rsid w:val="00D52000"/>
    <w:rsid w:val="00D5235C"/>
    <w:rsid w:val="00D53BBE"/>
    <w:rsid w:val="00D53E03"/>
    <w:rsid w:val="00D54E46"/>
    <w:rsid w:val="00D5640A"/>
    <w:rsid w:val="00D6031D"/>
    <w:rsid w:val="00D6065B"/>
    <w:rsid w:val="00D60D9E"/>
    <w:rsid w:val="00D611A1"/>
    <w:rsid w:val="00D61A88"/>
    <w:rsid w:val="00D62BD1"/>
    <w:rsid w:val="00D62C03"/>
    <w:rsid w:val="00D6305C"/>
    <w:rsid w:val="00D63A5C"/>
    <w:rsid w:val="00D64096"/>
    <w:rsid w:val="00D6472C"/>
    <w:rsid w:val="00D6498A"/>
    <w:rsid w:val="00D64DA9"/>
    <w:rsid w:val="00D660C9"/>
    <w:rsid w:val="00D66290"/>
    <w:rsid w:val="00D665E4"/>
    <w:rsid w:val="00D6708C"/>
    <w:rsid w:val="00D67341"/>
    <w:rsid w:val="00D67DE2"/>
    <w:rsid w:val="00D67F2D"/>
    <w:rsid w:val="00D70DDD"/>
    <w:rsid w:val="00D7255A"/>
    <w:rsid w:val="00D73185"/>
    <w:rsid w:val="00D73296"/>
    <w:rsid w:val="00D73A4F"/>
    <w:rsid w:val="00D748EF"/>
    <w:rsid w:val="00D76105"/>
    <w:rsid w:val="00D7682E"/>
    <w:rsid w:val="00D774A5"/>
    <w:rsid w:val="00D77B14"/>
    <w:rsid w:val="00D77DDF"/>
    <w:rsid w:val="00D80D70"/>
    <w:rsid w:val="00D81836"/>
    <w:rsid w:val="00D818FE"/>
    <w:rsid w:val="00D81D78"/>
    <w:rsid w:val="00D82D04"/>
    <w:rsid w:val="00D85074"/>
    <w:rsid w:val="00D85B61"/>
    <w:rsid w:val="00D86546"/>
    <w:rsid w:val="00D874DE"/>
    <w:rsid w:val="00D877C6"/>
    <w:rsid w:val="00D90D28"/>
    <w:rsid w:val="00D91CCF"/>
    <w:rsid w:val="00D91D99"/>
    <w:rsid w:val="00D93275"/>
    <w:rsid w:val="00D943E3"/>
    <w:rsid w:val="00D94982"/>
    <w:rsid w:val="00D95381"/>
    <w:rsid w:val="00D95750"/>
    <w:rsid w:val="00D95AAA"/>
    <w:rsid w:val="00D95B3A"/>
    <w:rsid w:val="00D960F0"/>
    <w:rsid w:val="00D96376"/>
    <w:rsid w:val="00D965B5"/>
    <w:rsid w:val="00D96B1C"/>
    <w:rsid w:val="00D97808"/>
    <w:rsid w:val="00D97EF3"/>
    <w:rsid w:val="00DA00A6"/>
    <w:rsid w:val="00DA1A61"/>
    <w:rsid w:val="00DA1FB7"/>
    <w:rsid w:val="00DA34C2"/>
    <w:rsid w:val="00DA3806"/>
    <w:rsid w:val="00DA3F67"/>
    <w:rsid w:val="00DA4C7C"/>
    <w:rsid w:val="00DA5041"/>
    <w:rsid w:val="00DA6118"/>
    <w:rsid w:val="00DA623F"/>
    <w:rsid w:val="00DA661F"/>
    <w:rsid w:val="00DB06BB"/>
    <w:rsid w:val="00DB0C91"/>
    <w:rsid w:val="00DB1677"/>
    <w:rsid w:val="00DB183F"/>
    <w:rsid w:val="00DB1B29"/>
    <w:rsid w:val="00DB1CA7"/>
    <w:rsid w:val="00DB31BF"/>
    <w:rsid w:val="00DB3BE6"/>
    <w:rsid w:val="00DB49D8"/>
    <w:rsid w:val="00DB5C4B"/>
    <w:rsid w:val="00DB60F2"/>
    <w:rsid w:val="00DB7431"/>
    <w:rsid w:val="00DB76B0"/>
    <w:rsid w:val="00DC0FBD"/>
    <w:rsid w:val="00DC13C2"/>
    <w:rsid w:val="00DC159F"/>
    <w:rsid w:val="00DC26E6"/>
    <w:rsid w:val="00DC38BD"/>
    <w:rsid w:val="00DC4A11"/>
    <w:rsid w:val="00DC5C1F"/>
    <w:rsid w:val="00DC7D99"/>
    <w:rsid w:val="00DD015A"/>
    <w:rsid w:val="00DD072E"/>
    <w:rsid w:val="00DD0872"/>
    <w:rsid w:val="00DD0CAA"/>
    <w:rsid w:val="00DD196C"/>
    <w:rsid w:val="00DD1E0F"/>
    <w:rsid w:val="00DD27C5"/>
    <w:rsid w:val="00DD291E"/>
    <w:rsid w:val="00DD4EF0"/>
    <w:rsid w:val="00DD52FF"/>
    <w:rsid w:val="00DD55C5"/>
    <w:rsid w:val="00DD58AE"/>
    <w:rsid w:val="00DD6C9E"/>
    <w:rsid w:val="00DD73B4"/>
    <w:rsid w:val="00DE0803"/>
    <w:rsid w:val="00DE0813"/>
    <w:rsid w:val="00DE14F4"/>
    <w:rsid w:val="00DE1C1A"/>
    <w:rsid w:val="00DE1D21"/>
    <w:rsid w:val="00DE2695"/>
    <w:rsid w:val="00DE2FFF"/>
    <w:rsid w:val="00DE373B"/>
    <w:rsid w:val="00DE3840"/>
    <w:rsid w:val="00DE4AAF"/>
    <w:rsid w:val="00DE52DA"/>
    <w:rsid w:val="00DE56C1"/>
    <w:rsid w:val="00DE6032"/>
    <w:rsid w:val="00DE653F"/>
    <w:rsid w:val="00DE691E"/>
    <w:rsid w:val="00DE69B0"/>
    <w:rsid w:val="00DE73AC"/>
    <w:rsid w:val="00DE78C0"/>
    <w:rsid w:val="00DF1AC6"/>
    <w:rsid w:val="00DF2BDC"/>
    <w:rsid w:val="00DF2CF5"/>
    <w:rsid w:val="00DF39C6"/>
    <w:rsid w:val="00DF3EB7"/>
    <w:rsid w:val="00DF439C"/>
    <w:rsid w:val="00DF547B"/>
    <w:rsid w:val="00DF63F4"/>
    <w:rsid w:val="00E00333"/>
    <w:rsid w:val="00E0042C"/>
    <w:rsid w:val="00E008B4"/>
    <w:rsid w:val="00E00E1E"/>
    <w:rsid w:val="00E01B08"/>
    <w:rsid w:val="00E01ED8"/>
    <w:rsid w:val="00E01FEE"/>
    <w:rsid w:val="00E02491"/>
    <w:rsid w:val="00E02BC5"/>
    <w:rsid w:val="00E03E93"/>
    <w:rsid w:val="00E03F2F"/>
    <w:rsid w:val="00E04140"/>
    <w:rsid w:val="00E05B4F"/>
    <w:rsid w:val="00E0604E"/>
    <w:rsid w:val="00E07397"/>
    <w:rsid w:val="00E07A26"/>
    <w:rsid w:val="00E07E07"/>
    <w:rsid w:val="00E1027E"/>
    <w:rsid w:val="00E107DA"/>
    <w:rsid w:val="00E10BF4"/>
    <w:rsid w:val="00E10F44"/>
    <w:rsid w:val="00E11EB8"/>
    <w:rsid w:val="00E1221B"/>
    <w:rsid w:val="00E1317A"/>
    <w:rsid w:val="00E1531E"/>
    <w:rsid w:val="00E16615"/>
    <w:rsid w:val="00E167A9"/>
    <w:rsid w:val="00E167F2"/>
    <w:rsid w:val="00E16D54"/>
    <w:rsid w:val="00E17529"/>
    <w:rsid w:val="00E17AE0"/>
    <w:rsid w:val="00E208A8"/>
    <w:rsid w:val="00E213A7"/>
    <w:rsid w:val="00E223BD"/>
    <w:rsid w:val="00E22570"/>
    <w:rsid w:val="00E22AFA"/>
    <w:rsid w:val="00E22E0E"/>
    <w:rsid w:val="00E231E4"/>
    <w:rsid w:val="00E2420E"/>
    <w:rsid w:val="00E25968"/>
    <w:rsid w:val="00E25A14"/>
    <w:rsid w:val="00E26784"/>
    <w:rsid w:val="00E27FEB"/>
    <w:rsid w:val="00E34CD2"/>
    <w:rsid w:val="00E3753B"/>
    <w:rsid w:val="00E375C2"/>
    <w:rsid w:val="00E37811"/>
    <w:rsid w:val="00E40824"/>
    <w:rsid w:val="00E4091D"/>
    <w:rsid w:val="00E40C09"/>
    <w:rsid w:val="00E416AA"/>
    <w:rsid w:val="00E4286B"/>
    <w:rsid w:val="00E435A7"/>
    <w:rsid w:val="00E453A0"/>
    <w:rsid w:val="00E456DE"/>
    <w:rsid w:val="00E4656B"/>
    <w:rsid w:val="00E46822"/>
    <w:rsid w:val="00E479F8"/>
    <w:rsid w:val="00E5028E"/>
    <w:rsid w:val="00E5059C"/>
    <w:rsid w:val="00E51C79"/>
    <w:rsid w:val="00E51E9D"/>
    <w:rsid w:val="00E52285"/>
    <w:rsid w:val="00E53492"/>
    <w:rsid w:val="00E54029"/>
    <w:rsid w:val="00E55267"/>
    <w:rsid w:val="00E5537D"/>
    <w:rsid w:val="00E56125"/>
    <w:rsid w:val="00E56798"/>
    <w:rsid w:val="00E568AD"/>
    <w:rsid w:val="00E56E06"/>
    <w:rsid w:val="00E57A3C"/>
    <w:rsid w:val="00E603A2"/>
    <w:rsid w:val="00E6084F"/>
    <w:rsid w:val="00E615D2"/>
    <w:rsid w:val="00E61C01"/>
    <w:rsid w:val="00E61FB5"/>
    <w:rsid w:val="00E633F8"/>
    <w:rsid w:val="00E64789"/>
    <w:rsid w:val="00E64D62"/>
    <w:rsid w:val="00E65EDC"/>
    <w:rsid w:val="00E66B3C"/>
    <w:rsid w:val="00E66D98"/>
    <w:rsid w:val="00E6759E"/>
    <w:rsid w:val="00E67A0B"/>
    <w:rsid w:val="00E67A82"/>
    <w:rsid w:val="00E67B0D"/>
    <w:rsid w:val="00E67D9F"/>
    <w:rsid w:val="00E70153"/>
    <w:rsid w:val="00E720A8"/>
    <w:rsid w:val="00E72795"/>
    <w:rsid w:val="00E72B37"/>
    <w:rsid w:val="00E7387B"/>
    <w:rsid w:val="00E73F85"/>
    <w:rsid w:val="00E74273"/>
    <w:rsid w:val="00E74E7D"/>
    <w:rsid w:val="00E75813"/>
    <w:rsid w:val="00E75EB3"/>
    <w:rsid w:val="00E7621D"/>
    <w:rsid w:val="00E76A26"/>
    <w:rsid w:val="00E77382"/>
    <w:rsid w:val="00E77421"/>
    <w:rsid w:val="00E802A5"/>
    <w:rsid w:val="00E80326"/>
    <w:rsid w:val="00E805E6"/>
    <w:rsid w:val="00E81905"/>
    <w:rsid w:val="00E8191A"/>
    <w:rsid w:val="00E81F03"/>
    <w:rsid w:val="00E82BFA"/>
    <w:rsid w:val="00E830D4"/>
    <w:rsid w:val="00E83905"/>
    <w:rsid w:val="00E83D4D"/>
    <w:rsid w:val="00E8448B"/>
    <w:rsid w:val="00E8505D"/>
    <w:rsid w:val="00E85D26"/>
    <w:rsid w:val="00E86458"/>
    <w:rsid w:val="00E86AAB"/>
    <w:rsid w:val="00E86EB1"/>
    <w:rsid w:val="00E87832"/>
    <w:rsid w:val="00E87A5C"/>
    <w:rsid w:val="00E906DD"/>
    <w:rsid w:val="00E919A4"/>
    <w:rsid w:val="00E9278B"/>
    <w:rsid w:val="00E934C2"/>
    <w:rsid w:val="00E93B7E"/>
    <w:rsid w:val="00E94AC1"/>
    <w:rsid w:val="00E950B2"/>
    <w:rsid w:val="00E95444"/>
    <w:rsid w:val="00E95A91"/>
    <w:rsid w:val="00E95CBF"/>
    <w:rsid w:val="00E97044"/>
    <w:rsid w:val="00E9723B"/>
    <w:rsid w:val="00E97475"/>
    <w:rsid w:val="00E97CB3"/>
    <w:rsid w:val="00E97E0F"/>
    <w:rsid w:val="00EA09DA"/>
    <w:rsid w:val="00EA20A3"/>
    <w:rsid w:val="00EA2702"/>
    <w:rsid w:val="00EA2988"/>
    <w:rsid w:val="00EA3417"/>
    <w:rsid w:val="00EA3C68"/>
    <w:rsid w:val="00EA4B1B"/>
    <w:rsid w:val="00EA52DD"/>
    <w:rsid w:val="00EA5317"/>
    <w:rsid w:val="00EA6715"/>
    <w:rsid w:val="00EA6B42"/>
    <w:rsid w:val="00EA6E0E"/>
    <w:rsid w:val="00EA7549"/>
    <w:rsid w:val="00EA7E4E"/>
    <w:rsid w:val="00EB0364"/>
    <w:rsid w:val="00EB0A09"/>
    <w:rsid w:val="00EB1DD3"/>
    <w:rsid w:val="00EB22EA"/>
    <w:rsid w:val="00EB26D6"/>
    <w:rsid w:val="00EB3593"/>
    <w:rsid w:val="00EB373B"/>
    <w:rsid w:val="00EB4F77"/>
    <w:rsid w:val="00EB5341"/>
    <w:rsid w:val="00EB5387"/>
    <w:rsid w:val="00EB56F7"/>
    <w:rsid w:val="00EB5A2D"/>
    <w:rsid w:val="00EB5D28"/>
    <w:rsid w:val="00EB634F"/>
    <w:rsid w:val="00EB7C2B"/>
    <w:rsid w:val="00EB7D28"/>
    <w:rsid w:val="00EB7DAC"/>
    <w:rsid w:val="00EC02FD"/>
    <w:rsid w:val="00EC0483"/>
    <w:rsid w:val="00EC092C"/>
    <w:rsid w:val="00EC0F5E"/>
    <w:rsid w:val="00EC1010"/>
    <w:rsid w:val="00EC1C87"/>
    <w:rsid w:val="00EC23D5"/>
    <w:rsid w:val="00EC29C7"/>
    <w:rsid w:val="00EC2CB5"/>
    <w:rsid w:val="00EC4423"/>
    <w:rsid w:val="00EC45D8"/>
    <w:rsid w:val="00EC598A"/>
    <w:rsid w:val="00EC674A"/>
    <w:rsid w:val="00EC7062"/>
    <w:rsid w:val="00EC7BE1"/>
    <w:rsid w:val="00ED0B85"/>
    <w:rsid w:val="00ED27D8"/>
    <w:rsid w:val="00ED3146"/>
    <w:rsid w:val="00ED32AE"/>
    <w:rsid w:val="00ED4CBF"/>
    <w:rsid w:val="00ED5080"/>
    <w:rsid w:val="00ED6387"/>
    <w:rsid w:val="00ED6C8D"/>
    <w:rsid w:val="00ED6DCE"/>
    <w:rsid w:val="00EE02A3"/>
    <w:rsid w:val="00EE056D"/>
    <w:rsid w:val="00EE076F"/>
    <w:rsid w:val="00EE1001"/>
    <w:rsid w:val="00EE3B85"/>
    <w:rsid w:val="00EE3EFF"/>
    <w:rsid w:val="00EE48E7"/>
    <w:rsid w:val="00EE4D1B"/>
    <w:rsid w:val="00EE6BA6"/>
    <w:rsid w:val="00EE6F8E"/>
    <w:rsid w:val="00EE7095"/>
    <w:rsid w:val="00EF0A73"/>
    <w:rsid w:val="00EF0FEA"/>
    <w:rsid w:val="00EF2333"/>
    <w:rsid w:val="00EF2CB0"/>
    <w:rsid w:val="00EF3087"/>
    <w:rsid w:val="00EF3F42"/>
    <w:rsid w:val="00EF4DE4"/>
    <w:rsid w:val="00EF68C2"/>
    <w:rsid w:val="00EF68E8"/>
    <w:rsid w:val="00EF6EAC"/>
    <w:rsid w:val="00EF7387"/>
    <w:rsid w:val="00F00ED3"/>
    <w:rsid w:val="00F00FBF"/>
    <w:rsid w:val="00F01FEE"/>
    <w:rsid w:val="00F022EA"/>
    <w:rsid w:val="00F027F5"/>
    <w:rsid w:val="00F02A0E"/>
    <w:rsid w:val="00F03E31"/>
    <w:rsid w:val="00F0511A"/>
    <w:rsid w:val="00F05A0D"/>
    <w:rsid w:val="00F063ED"/>
    <w:rsid w:val="00F06462"/>
    <w:rsid w:val="00F06551"/>
    <w:rsid w:val="00F068A0"/>
    <w:rsid w:val="00F0699A"/>
    <w:rsid w:val="00F06DCF"/>
    <w:rsid w:val="00F06E55"/>
    <w:rsid w:val="00F0712C"/>
    <w:rsid w:val="00F07525"/>
    <w:rsid w:val="00F1013E"/>
    <w:rsid w:val="00F104DC"/>
    <w:rsid w:val="00F1130D"/>
    <w:rsid w:val="00F13E7F"/>
    <w:rsid w:val="00F13F36"/>
    <w:rsid w:val="00F1564C"/>
    <w:rsid w:val="00F164E8"/>
    <w:rsid w:val="00F1788C"/>
    <w:rsid w:val="00F203CA"/>
    <w:rsid w:val="00F20AE6"/>
    <w:rsid w:val="00F211E4"/>
    <w:rsid w:val="00F21B96"/>
    <w:rsid w:val="00F21E0F"/>
    <w:rsid w:val="00F21FD0"/>
    <w:rsid w:val="00F220EE"/>
    <w:rsid w:val="00F2238F"/>
    <w:rsid w:val="00F23CD0"/>
    <w:rsid w:val="00F24510"/>
    <w:rsid w:val="00F24910"/>
    <w:rsid w:val="00F24AB3"/>
    <w:rsid w:val="00F2593E"/>
    <w:rsid w:val="00F25BD4"/>
    <w:rsid w:val="00F25F14"/>
    <w:rsid w:val="00F261F7"/>
    <w:rsid w:val="00F26EE9"/>
    <w:rsid w:val="00F272E8"/>
    <w:rsid w:val="00F27726"/>
    <w:rsid w:val="00F31768"/>
    <w:rsid w:val="00F31C6A"/>
    <w:rsid w:val="00F32937"/>
    <w:rsid w:val="00F32BAD"/>
    <w:rsid w:val="00F332A2"/>
    <w:rsid w:val="00F34A9A"/>
    <w:rsid w:val="00F35DE3"/>
    <w:rsid w:val="00F379D1"/>
    <w:rsid w:val="00F37B70"/>
    <w:rsid w:val="00F409A6"/>
    <w:rsid w:val="00F41ED9"/>
    <w:rsid w:val="00F42443"/>
    <w:rsid w:val="00F43B44"/>
    <w:rsid w:val="00F43C46"/>
    <w:rsid w:val="00F4442A"/>
    <w:rsid w:val="00F447F9"/>
    <w:rsid w:val="00F45487"/>
    <w:rsid w:val="00F45CB0"/>
    <w:rsid w:val="00F45FF1"/>
    <w:rsid w:val="00F46F90"/>
    <w:rsid w:val="00F46FFF"/>
    <w:rsid w:val="00F51349"/>
    <w:rsid w:val="00F519D8"/>
    <w:rsid w:val="00F524B9"/>
    <w:rsid w:val="00F57035"/>
    <w:rsid w:val="00F60959"/>
    <w:rsid w:val="00F61243"/>
    <w:rsid w:val="00F614E4"/>
    <w:rsid w:val="00F61C57"/>
    <w:rsid w:val="00F620C5"/>
    <w:rsid w:val="00F626D0"/>
    <w:rsid w:val="00F63E01"/>
    <w:rsid w:val="00F640C4"/>
    <w:rsid w:val="00F64679"/>
    <w:rsid w:val="00F64848"/>
    <w:rsid w:val="00F650D0"/>
    <w:rsid w:val="00F65E83"/>
    <w:rsid w:val="00F66794"/>
    <w:rsid w:val="00F6696D"/>
    <w:rsid w:val="00F67AFF"/>
    <w:rsid w:val="00F704DF"/>
    <w:rsid w:val="00F709F4"/>
    <w:rsid w:val="00F711F8"/>
    <w:rsid w:val="00F71835"/>
    <w:rsid w:val="00F7186B"/>
    <w:rsid w:val="00F71964"/>
    <w:rsid w:val="00F72079"/>
    <w:rsid w:val="00F720F0"/>
    <w:rsid w:val="00F7444A"/>
    <w:rsid w:val="00F75234"/>
    <w:rsid w:val="00F7551A"/>
    <w:rsid w:val="00F757EB"/>
    <w:rsid w:val="00F76521"/>
    <w:rsid w:val="00F76820"/>
    <w:rsid w:val="00F777CB"/>
    <w:rsid w:val="00F77F41"/>
    <w:rsid w:val="00F8351D"/>
    <w:rsid w:val="00F84979"/>
    <w:rsid w:val="00F85E20"/>
    <w:rsid w:val="00F86CB8"/>
    <w:rsid w:val="00F87230"/>
    <w:rsid w:val="00F87E7E"/>
    <w:rsid w:val="00F91129"/>
    <w:rsid w:val="00F914C0"/>
    <w:rsid w:val="00F91B54"/>
    <w:rsid w:val="00F93C6D"/>
    <w:rsid w:val="00F941A8"/>
    <w:rsid w:val="00F9513E"/>
    <w:rsid w:val="00F95AD3"/>
    <w:rsid w:val="00F960D3"/>
    <w:rsid w:val="00F977E0"/>
    <w:rsid w:val="00F97ECF"/>
    <w:rsid w:val="00FA03F6"/>
    <w:rsid w:val="00FA19A7"/>
    <w:rsid w:val="00FA23A9"/>
    <w:rsid w:val="00FA2CEB"/>
    <w:rsid w:val="00FA3630"/>
    <w:rsid w:val="00FA3CFC"/>
    <w:rsid w:val="00FA4EC2"/>
    <w:rsid w:val="00FA5619"/>
    <w:rsid w:val="00FA58EB"/>
    <w:rsid w:val="00FA5AD5"/>
    <w:rsid w:val="00FA6AA3"/>
    <w:rsid w:val="00FA7045"/>
    <w:rsid w:val="00FB0B26"/>
    <w:rsid w:val="00FB1D38"/>
    <w:rsid w:val="00FB1F20"/>
    <w:rsid w:val="00FB20ED"/>
    <w:rsid w:val="00FB2518"/>
    <w:rsid w:val="00FB26DA"/>
    <w:rsid w:val="00FB26E5"/>
    <w:rsid w:val="00FB31D8"/>
    <w:rsid w:val="00FB338E"/>
    <w:rsid w:val="00FB49C1"/>
    <w:rsid w:val="00FB4B2D"/>
    <w:rsid w:val="00FB4D46"/>
    <w:rsid w:val="00FB53E9"/>
    <w:rsid w:val="00FB5446"/>
    <w:rsid w:val="00FB5B70"/>
    <w:rsid w:val="00FB66C8"/>
    <w:rsid w:val="00FB78CB"/>
    <w:rsid w:val="00FC058A"/>
    <w:rsid w:val="00FC0CA5"/>
    <w:rsid w:val="00FC1A52"/>
    <w:rsid w:val="00FC206B"/>
    <w:rsid w:val="00FC2774"/>
    <w:rsid w:val="00FC3703"/>
    <w:rsid w:val="00FC3C0A"/>
    <w:rsid w:val="00FC4223"/>
    <w:rsid w:val="00FC6A27"/>
    <w:rsid w:val="00FC6DED"/>
    <w:rsid w:val="00FC739A"/>
    <w:rsid w:val="00FC7EAC"/>
    <w:rsid w:val="00FD03D5"/>
    <w:rsid w:val="00FD09EB"/>
    <w:rsid w:val="00FD0B0F"/>
    <w:rsid w:val="00FD0F91"/>
    <w:rsid w:val="00FD1201"/>
    <w:rsid w:val="00FD14D6"/>
    <w:rsid w:val="00FD1CBF"/>
    <w:rsid w:val="00FD1FE0"/>
    <w:rsid w:val="00FD201C"/>
    <w:rsid w:val="00FD2695"/>
    <w:rsid w:val="00FD2F79"/>
    <w:rsid w:val="00FD4046"/>
    <w:rsid w:val="00FD4D3F"/>
    <w:rsid w:val="00FD5A5C"/>
    <w:rsid w:val="00FD6157"/>
    <w:rsid w:val="00FD6646"/>
    <w:rsid w:val="00FD6A6C"/>
    <w:rsid w:val="00FD72D7"/>
    <w:rsid w:val="00FD7E26"/>
    <w:rsid w:val="00FE0FF9"/>
    <w:rsid w:val="00FE14CD"/>
    <w:rsid w:val="00FE25B1"/>
    <w:rsid w:val="00FE3A3B"/>
    <w:rsid w:val="00FE4BD2"/>
    <w:rsid w:val="00FE4F4F"/>
    <w:rsid w:val="00FE5F4A"/>
    <w:rsid w:val="00FE7DE2"/>
    <w:rsid w:val="00FF0691"/>
    <w:rsid w:val="00FF0D91"/>
    <w:rsid w:val="00FF105D"/>
    <w:rsid w:val="00FF2AB4"/>
    <w:rsid w:val="00FF2D01"/>
    <w:rsid w:val="00FF4598"/>
    <w:rsid w:val="00FF4AD9"/>
    <w:rsid w:val="00FF501E"/>
    <w:rsid w:val="00FF52A8"/>
    <w:rsid w:val="00FF537E"/>
    <w:rsid w:val="00FF703F"/>
    <w:rsid w:val="00FF7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Mang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314"/>
    <w:pPr>
      <w:spacing w:after="200" w:line="276" w:lineRule="auto"/>
    </w:pPr>
    <w:rPr>
      <w:rFonts w:eastAsia="Times New Roman"/>
      <w:szCs w:val="20"/>
      <w:lang w:val="en-IN" w:eastAsia="en-I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C87314"/>
    <w:pPr>
      <w:spacing w:after="0" w:line="240" w:lineRule="auto"/>
      <w:jc w:val="both"/>
    </w:pPr>
    <w:rPr>
      <w:rFonts w:ascii="Bookman Old Style" w:hAnsi="Bookman Old Style" w:cs="Times New Roman"/>
      <w:sz w:val="24"/>
      <w:lang w:val="en-US" w:bidi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87314"/>
    <w:rPr>
      <w:rFonts w:ascii="Bookman Old Style" w:hAnsi="Bookman Old Style" w:cs="Times New Roman"/>
      <w:sz w:val="20"/>
      <w:szCs w:val="20"/>
      <w:lang w:val="en-US" w:eastAsia="en-IN" w:bidi="ar-SA"/>
    </w:rPr>
  </w:style>
  <w:style w:type="character" w:styleId="Strong">
    <w:name w:val="Strong"/>
    <w:basedOn w:val="DefaultParagraphFont"/>
    <w:uiPriority w:val="99"/>
    <w:qFormat/>
    <w:rsid w:val="00C87314"/>
    <w:rPr>
      <w:rFonts w:cs="Times New Roman"/>
      <w:b/>
      <w:bCs/>
    </w:rPr>
  </w:style>
  <w:style w:type="paragraph" w:styleId="NoSpacing">
    <w:name w:val="No Spacing"/>
    <w:uiPriority w:val="99"/>
    <w:qFormat/>
    <w:rsid w:val="00C87314"/>
    <w:pPr>
      <w:ind w:left="-57" w:firstLine="765"/>
      <w:jc w:val="both"/>
    </w:pPr>
    <w:rPr>
      <w:b/>
      <w:sz w:val="24"/>
      <w:szCs w:val="21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rsid w:val="00C42CC6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2CC6"/>
    <w:rPr>
      <w:rFonts w:ascii="Tahoma" w:hAnsi="Tahoma" w:cs="Mangal"/>
      <w:sz w:val="14"/>
      <w:szCs w:val="14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6</Pages>
  <Words>617</Words>
  <Characters>3520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Nishanth</cp:lastModifiedBy>
  <cp:revision>2</cp:revision>
  <dcterms:created xsi:type="dcterms:W3CDTF">2013-05-15T17:06:00Z</dcterms:created>
  <dcterms:modified xsi:type="dcterms:W3CDTF">2013-05-15T17:06:00Z</dcterms:modified>
</cp:coreProperties>
</file>